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29" w:rsidRPr="00F545B6" w:rsidRDefault="00893B29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 xml:space="preserve">SENATE ORDER FOR ENTITY CONTRACTS LISTING RELATING TO THE PERIOD 1 </w:t>
      </w:r>
      <w:r w:rsidR="00497D10">
        <w:rPr>
          <w:rFonts w:cstheme="minorHAnsi"/>
          <w:b/>
        </w:rPr>
        <w:t>JULY</w:t>
      </w:r>
      <w:r w:rsidR="006007C8">
        <w:rPr>
          <w:rFonts w:cstheme="minorHAnsi"/>
          <w:b/>
        </w:rPr>
        <w:t xml:space="preserve"> 2017 – 3</w:t>
      </w:r>
      <w:r w:rsidR="00497D10">
        <w:rPr>
          <w:rFonts w:cstheme="minorHAnsi"/>
          <w:b/>
        </w:rPr>
        <w:t>0 JUNE 2018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Pursuant to the Senate Order for entity contracts the following table sets out contracts entered into by National Portrait Gallery of Australia which provide for a consideration to the value of $100,000 or more (GST inclusive) and which: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>. have not been fully performed as at 3</w:t>
      </w:r>
      <w:r w:rsidR="00497D10">
        <w:rPr>
          <w:rFonts w:cstheme="minorHAnsi"/>
        </w:rPr>
        <w:t>0 June 2018</w:t>
      </w:r>
      <w:r w:rsidRPr="00F545B6">
        <w:rPr>
          <w:rFonts w:cstheme="minorHAnsi"/>
        </w:rPr>
        <w:t xml:space="preserve">, 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which have been entered into during the 12 months prior to </w:t>
      </w:r>
      <w:r w:rsidR="006007C8" w:rsidRPr="00F545B6">
        <w:rPr>
          <w:rFonts w:cstheme="minorHAnsi"/>
        </w:rPr>
        <w:t>3</w:t>
      </w:r>
      <w:r w:rsidR="00497D10">
        <w:rPr>
          <w:rFonts w:cstheme="minorHAnsi"/>
        </w:rPr>
        <w:t>0 June 2018</w:t>
      </w:r>
      <w:r w:rsidRPr="00F545B6">
        <w:rPr>
          <w:rFonts w:cstheme="minorHAnsi"/>
        </w:rPr>
        <w:t xml:space="preserve">. 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 xml:space="preserve">Most of the contracts listed contain confidentiality provisions of a general nature that </w:t>
      </w:r>
      <w:proofErr w:type="gramStart"/>
      <w:r w:rsidRPr="00F545B6">
        <w:rPr>
          <w:rFonts w:cstheme="minorHAnsi"/>
        </w:rPr>
        <w:t>are designed</w:t>
      </w:r>
      <w:proofErr w:type="gramEnd"/>
      <w:r w:rsidRPr="00F545B6">
        <w:rPr>
          <w:rFonts w:cstheme="minorHAnsi"/>
        </w:rPr>
        <w:t xml:space="preserve"> to protect the confidential information of the parties that may be obtained or generated in carrying out the contract. The reasons for including such clauses include: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ordinary commercial prudence that requires protection of trade secrets, proprietary information and the like; and/or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protection of other Commonwealth material and personal information. </w:t>
      </w:r>
    </w:p>
    <w:p w:rsidR="001D5003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The accountable authority of</w:t>
      </w:r>
      <w:r w:rsidR="001D5003" w:rsidRPr="00F545B6">
        <w:rPr>
          <w:rFonts w:cstheme="minorHAnsi"/>
        </w:rPr>
        <w:t xml:space="preserve"> the National Portrait Gallery of Australia</w:t>
      </w:r>
      <w:r w:rsidRPr="00F545B6">
        <w:rPr>
          <w:rFonts w:cstheme="minorHAnsi"/>
        </w:rPr>
        <w:t xml:space="preserve"> has assured that the listed contracts do not contain any inappropriate confidentiality provisions. </w:t>
      </w:r>
    </w:p>
    <w:p w:rsidR="00CE7C48" w:rsidRPr="00F545B6" w:rsidRDefault="00CE7C48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Contract Details</w:t>
      </w:r>
    </w:p>
    <w:tbl>
      <w:tblPr>
        <w:tblStyle w:val="TableGrid"/>
        <w:tblW w:w="10917" w:type="dxa"/>
        <w:tblInd w:w="-147" w:type="dxa"/>
        <w:tblLook w:val="04A0" w:firstRow="1" w:lastRow="0" w:firstColumn="1" w:lastColumn="0" w:noHBand="0" w:noVBand="1"/>
      </w:tblPr>
      <w:tblGrid>
        <w:gridCol w:w="1342"/>
        <w:gridCol w:w="1443"/>
        <w:gridCol w:w="1238"/>
        <w:gridCol w:w="1085"/>
        <w:gridCol w:w="1114"/>
        <w:gridCol w:w="1269"/>
        <w:gridCol w:w="1076"/>
        <w:gridCol w:w="1269"/>
        <w:gridCol w:w="1081"/>
      </w:tblGrid>
      <w:tr w:rsidR="005A3229" w:rsidRPr="00F545B6" w:rsidTr="00497D10">
        <w:tc>
          <w:tcPr>
            <w:tcW w:w="1361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Contractor</w:t>
            </w:r>
          </w:p>
        </w:tc>
        <w:tc>
          <w:tcPr>
            <w:tcW w:w="147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Subject Matter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Amount of Consideration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Start Date</w:t>
            </w:r>
          </w:p>
        </w:tc>
        <w:tc>
          <w:tcPr>
            <w:tcW w:w="111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Anticipated end Date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provisions requiring the parties to maintain confidentiality of any of its provisions (Y/N)</w:t>
            </w:r>
          </w:p>
        </w:tc>
        <w:tc>
          <w:tcPr>
            <w:tcW w:w="111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other requirements of confidentiality (Y/N)</w:t>
            </w:r>
          </w:p>
        </w:tc>
        <w:tc>
          <w:tcPr>
            <w:tcW w:w="112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</w:tr>
      <w:tr w:rsidR="005A3229" w:rsidRPr="00F545B6" w:rsidTr="00497D10">
        <w:tc>
          <w:tcPr>
            <w:tcW w:w="1361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F545B6">
              <w:rPr>
                <w:rFonts w:cstheme="minorHAnsi"/>
                <w:sz w:val="18"/>
                <w:szCs w:val="18"/>
              </w:rPr>
              <w:t>Actew</w:t>
            </w:r>
            <w:proofErr w:type="spellEnd"/>
            <w:r w:rsidRPr="00F545B6">
              <w:rPr>
                <w:rFonts w:cstheme="minorHAnsi"/>
                <w:sz w:val="18"/>
                <w:szCs w:val="18"/>
              </w:rPr>
              <w:t xml:space="preserve"> AGL Retail</w:t>
            </w:r>
          </w:p>
        </w:tc>
        <w:tc>
          <w:tcPr>
            <w:tcW w:w="1475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Electricity Supply</w:t>
            </w:r>
          </w:p>
        </w:tc>
        <w:tc>
          <w:tcPr>
            <w:tcW w:w="1096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524,000</w:t>
            </w:r>
          </w:p>
        </w:tc>
        <w:tc>
          <w:tcPr>
            <w:tcW w:w="1085" w:type="dxa"/>
          </w:tcPr>
          <w:p w:rsidR="00CE7C48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7/2016</w:t>
            </w:r>
          </w:p>
        </w:tc>
        <w:tc>
          <w:tcPr>
            <w:tcW w:w="1118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31/12/2018</w:t>
            </w: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CE7C48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Integrated Technical Management</w:t>
            </w:r>
          </w:p>
        </w:tc>
        <w:tc>
          <w:tcPr>
            <w:tcW w:w="1475" w:type="dxa"/>
          </w:tcPr>
          <w:p w:rsidR="0081711C" w:rsidRPr="00F545B6" w:rsidRDefault="0081711C" w:rsidP="005457C7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Mechanical &amp;</w:t>
            </w:r>
            <w:r w:rsidR="005457C7">
              <w:rPr>
                <w:rFonts w:cstheme="minorHAnsi"/>
                <w:sz w:val="18"/>
                <w:szCs w:val="18"/>
              </w:rPr>
              <w:t xml:space="preserve"> Electrical Services and </w:t>
            </w:r>
            <w:proofErr w:type="spellStart"/>
            <w:r w:rsidR="005457C7">
              <w:rPr>
                <w:rFonts w:cstheme="minorHAnsi"/>
                <w:sz w:val="18"/>
                <w:szCs w:val="18"/>
              </w:rPr>
              <w:t>Adhoc</w:t>
            </w:r>
            <w:proofErr w:type="spellEnd"/>
            <w:r w:rsidR="005457C7">
              <w:rPr>
                <w:rFonts w:cstheme="minorHAnsi"/>
                <w:sz w:val="18"/>
                <w:szCs w:val="18"/>
              </w:rPr>
              <w:t xml:space="preserve"> Maintenance</w:t>
            </w:r>
            <w:bookmarkStart w:id="0" w:name="_GoBack"/>
            <w:bookmarkEnd w:id="0"/>
          </w:p>
        </w:tc>
        <w:tc>
          <w:tcPr>
            <w:tcW w:w="1096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2,248,974</w:t>
            </w:r>
          </w:p>
        </w:tc>
        <w:tc>
          <w:tcPr>
            <w:tcW w:w="1085" w:type="dxa"/>
          </w:tcPr>
          <w:p w:rsidR="0081711C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81711C" w:rsidRPr="00F545B6">
              <w:rPr>
                <w:rFonts w:cstheme="minorHAnsi"/>
                <w:sz w:val="18"/>
                <w:szCs w:val="18"/>
              </w:rPr>
              <w:t>1/05/2016</w:t>
            </w:r>
          </w:p>
        </w:tc>
        <w:tc>
          <w:tcPr>
            <w:tcW w:w="1118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30/04/2020</w:t>
            </w: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Origin Energy</w:t>
            </w:r>
          </w:p>
        </w:tc>
        <w:tc>
          <w:tcPr>
            <w:tcW w:w="1475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Gas supply</w:t>
            </w:r>
          </w:p>
        </w:tc>
        <w:tc>
          <w:tcPr>
            <w:tcW w:w="1096" w:type="dxa"/>
          </w:tcPr>
          <w:p w:rsidR="0081711C" w:rsidRPr="00F545B6" w:rsidRDefault="00564B4D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840,000</w:t>
            </w:r>
          </w:p>
        </w:tc>
        <w:tc>
          <w:tcPr>
            <w:tcW w:w="1085" w:type="dxa"/>
          </w:tcPr>
          <w:p w:rsidR="0081711C" w:rsidRPr="00F545B6" w:rsidRDefault="005A3229" w:rsidP="00FD79F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1/2017</w:t>
            </w:r>
          </w:p>
        </w:tc>
        <w:tc>
          <w:tcPr>
            <w:tcW w:w="1118" w:type="dxa"/>
          </w:tcPr>
          <w:p w:rsidR="0081711C" w:rsidRPr="00F545B6" w:rsidRDefault="00564B4D" w:rsidP="00564B4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31/12/2019</w:t>
            </w: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81711C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81711C" w:rsidRPr="00F545B6" w:rsidRDefault="0081711C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Schindler Lifts</w:t>
            </w:r>
          </w:p>
        </w:tc>
        <w:tc>
          <w:tcPr>
            <w:tcW w:w="1475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lift maintenance services</w:t>
            </w:r>
          </w:p>
        </w:tc>
        <w:tc>
          <w:tcPr>
            <w:tcW w:w="1096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135,602</w:t>
            </w:r>
          </w:p>
        </w:tc>
        <w:tc>
          <w:tcPr>
            <w:tcW w:w="1085" w:type="dxa"/>
          </w:tcPr>
          <w:p w:rsidR="00D132ED" w:rsidRPr="00F545B6" w:rsidRDefault="005A3229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7/2015</w:t>
            </w:r>
          </w:p>
        </w:tc>
        <w:tc>
          <w:tcPr>
            <w:tcW w:w="1118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</w:t>
            </w:r>
            <w:r w:rsidR="005A3229"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6/2020</w:t>
            </w: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D132ED" w:rsidRPr="00F545B6" w:rsidRDefault="00497D10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National Museum of Australia</w:t>
            </w:r>
          </w:p>
        </w:tc>
        <w:tc>
          <w:tcPr>
            <w:tcW w:w="1475" w:type="dxa"/>
          </w:tcPr>
          <w:p w:rsidR="00D132ED" w:rsidRPr="00F545B6" w:rsidRDefault="00497D10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Records Management</w:t>
            </w:r>
          </w:p>
        </w:tc>
        <w:tc>
          <w:tcPr>
            <w:tcW w:w="1096" w:type="dxa"/>
          </w:tcPr>
          <w:p w:rsidR="00D132ED" w:rsidRPr="00F545B6" w:rsidRDefault="00497D10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234,000</w:t>
            </w:r>
          </w:p>
        </w:tc>
        <w:tc>
          <w:tcPr>
            <w:tcW w:w="1085" w:type="dxa"/>
          </w:tcPr>
          <w:p w:rsidR="00D132ED" w:rsidRPr="00F545B6" w:rsidRDefault="00497D10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24/11/2017</w:t>
            </w:r>
          </w:p>
        </w:tc>
        <w:tc>
          <w:tcPr>
            <w:tcW w:w="1118" w:type="dxa"/>
          </w:tcPr>
          <w:p w:rsidR="00D132ED" w:rsidRPr="00F545B6" w:rsidRDefault="00497D10" w:rsidP="00893B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23/11/2022</w:t>
            </w: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D132ED" w:rsidRPr="00F545B6" w:rsidRDefault="00D113A3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893B2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SNP Security</w:t>
            </w:r>
          </w:p>
        </w:tc>
        <w:tc>
          <w:tcPr>
            <w:tcW w:w="1475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physical security services</w:t>
            </w:r>
          </w:p>
        </w:tc>
        <w:tc>
          <w:tcPr>
            <w:tcW w:w="1096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4,810,766</w:t>
            </w:r>
          </w:p>
        </w:tc>
        <w:tc>
          <w:tcPr>
            <w:tcW w:w="1085" w:type="dxa"/>
          </w:tcPr>
          <w:p w:rsidR="00D132ED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1/</w:t>
            </w:r>
            <w:r>
              <w:rPr>
                <w:rFonts w:cstheme="minorHAnsi"/>
                <w:sz w:val="18"/>
                <w:szCs w:val="18"/>
              </w:rPr>
              <w:t>0</w:t>
            </w:r>
            <w:r w:rsidR="00D132ED" w:rsidRPr="00F545B6">
              <w:rPr>
                <w:rFonts w:cstheme="minorHAnsi"/>
                <w:sz w:val="18"/>
                <w:szCs w:val="18"/>
              </w:rPr>
              <w:t>7/2016</w:t>
            </w:r>
          </w:p>
        </w:tc>
        <w:tc>
          <w:tcPr>
            <w:tcW w:w="1118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30/</w:t>
            </w:r>
            <w:r w:rsidR="005A3229">
              <w:rPr>
                <w:rFonts w:cstheme="minorHAnsi"/>
                <w:sz w:val="18"/>
                <w:szCs w:val="18"/>
              </w:rPr>
              <w:t>0</w:t>
            </w:r>
            <w:r w:rsidRPr="00F545B6">
              <w:rPr>
                <w:rFonts w:cstheme="minorHAnsi"/>
                <w:sz w:val="18"/>
                <w:szCs w:val="18"/>
              </w:rPr>
              <w:t>6/2020</w:t>
            </w:r>
          </w:p>
        </w:tc>
        <w:tc>
          <w:tcPr>
            <w:tcW w:w="1269" w:type="dxa"/>
            <w:shd w:val="clear" w:color="auto" w:fill="auto"/>
          </w:tcPr>
          <w:p w:rsidR="00D132ED" w:rsidRPr="00F545B6" w:rsidRDefault="00FD79FF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269" w:type="dxa"/>
          </w:tcPr>
          <w:p w:rsidR="00D132ED" w:rsidRPr="00FD79FF" w:rsidRDefault="00FD79FF" w:rsidP="00D132ED">
            <w:pPr>
              <w:rPr>
                <w:rFonts w:cstheme="minorHAnsi"/>
                <w:sz w:val="18"/>
                <w:szCs w:val="18"/>
              </w:rPr>
            </w:pPr>
            <w:r w:rsidRPr="00FD79FF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D132ED" w:rsidRPr="00F545B6" w:rsidRDefault="00D132ED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Vintek Pty Ltd</w:t>
            </w:r>
          </w:p>
        </w:tc>
        <w:tc>
          <w:tcPr>
            <w:tcW w:w="1475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Provision of managed IT services and web hosting</w:t>
            </w:r>
          </w:p>
        </w:tc>
        <w:tc>
          <w:tcPr>
            <w:tcW w:w="1096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983,730</w:t>
            </w:r>
          </w:p>
        </w:tc>
        <w:tc>
          <w:tcPr>
            <w:tcW w:w="1085" w:type="dxa"/>
          </w:tcPr>
          <w:p w:rsidR="001D5003" w:rsidRPr="00F545B6" w:rsidRDefault="001D5003" w:rsidP="001D500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</w:t>
            </w:r>
            <w:r w:rsidR="005A3229">
              <w:rPr>
                <w:rFonts w:cstheme="minorHAnsi"/>
                <w:color w:val="000000"/>
                <w:sz w:val="18"/>
                <w:szCs w:val="18"/>
              </w:rPr>
              <w:t>0</w:t>
            </w:r>
            <w:r w:rsidRPr="00F545B6">
              <w:rPr>
                <w:rFonts w:cstheme="minorHAnsi"/>
                <w:color w:val="000000"/>
                <w:sz w:val="18"/>
                <w:szCs w:val="18"/>
              </w:rPr>
              <w:t>9/2016</w:t>
            </w:r>
          </w:p>
        </w:tc>
        <w:tc>
          <w:tcPr>
            <w:tcW w:w="1118" w:type="dxa"/>
          </w:tcPr>
          <w:p w:rsidR="001D5003" w:rsidRPr="00F545B6" w:rsidRDefault="001D5003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F545B6">
              <w:rPr>
                <w:rFonts w:cstheme="minorHAnsi"/>
                <w:color w:val="000000"/>
                <w:sz w:val="18"/>
                <w:szCs w:val="18"/>
              </w:rPr>
              <w:t>19/</w:t>
            </w:r>
            <w:r w:rsidR="005A3229">
              <w:rPr>
                <w:rFonts w:cstheme="minorHAnsi"/>
                <w:color w:val="000000"/>
                <w:sz w:val="18"/>
                <w:szCs w:val="18"/>
              </w:rPr>
              <w:t>0</w:t>
            </w:r>
            <w:r w:rsidRPr="00F545B6">
              <w:rPr>
                <w:rFonts w:cstheme="minorHAnsi"/>
                <w:color w:val="000000"/>
                <w:sz w:val="18"/>
                <w:szCs w:val="18"/>
              </w:rPr>
              <w:t>9/2019</w:t>
            </w:r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1D5003" w:rsidRPr="00F545B6" w:rsidRDefault="00D113A3" w:rsidP="00D132ED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1D5003" w:rsidRPr="00F545B6" w:rsidRDefault="001D5003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A3229" w:rsidRPr="00F545B6" w:rsidTr="00497D10">
        <w:tc>
          <w:tcPr>
            <w:tcW w:w="1361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Integrated Space</w:t>
            </w:r>
          </w:p>
        </w:tc>
        <w:tc>
          <w:tcPr>
            <w:tcW w:w="1475" w:type="dxa"/>
          </w:tcPr>
          <w:p w:rsidR="005A3229" w:rsidRPr="00F545B6" w:rsidRDefault="005A3229" w:rsidP="005A32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Provision of project management &amp; architectural services</w:t>
            </w:r>
          </w:p>
        </w:tc>
        <w:tc>
          <w:tcPr>
            <w:tcW w:w="1096" w:type="dxa"/>
          </w:tcPr>
          <w:p w:rsidR="005A3229" w:rsidRPr="00F545B6" w:rsidRDefault="005A3229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598,950</w:t>
            </w:r>
          </w:p>
        </w:tc>
        <w:tc>
          <w:tcPr>
            <w:tcW w:w="1085" w:type="dxa"/>
          </w:tcPr>
          <w:p w:rsidR="005A3229" w:rsidRPr="00F545B6" w:rsidRDefault="005A3229" w:rsidP="001D5003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01/01/2017</w:t>
            </w:r>
          </w:p>
        </w:tc>
        <w:tc>
          <w:tcPr>
            <w:tcW w:w="1118" w:type="dxa"/>
          </w:tcPr>
          <w:p w:rsidR="005A3229" w:rsidRPr="00F545B6" w:rsidRDefault="005A3229" w:rsidP="00D132ED">
            <w:pPr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31/12/2019</w:t>
            </w:r>
          </w:p>
        </w:tc>
        <w:tc>
          <w:tcPr>
            <w:tcW w:w="126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1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9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1125" w:type="dxa"/>
          </w:tcPr>
          <w:p w:rsidR="005A3229" w:rsidRPr="00F545B6" w:rsidRDefault="005A3229" w:rsidP="00D132ED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CE7C48" w:rsidRPr="00F545B6" w:rsidRDefault="00CE7C48" w:rsidP="00893B29">
      <w:pPr>
        <w:rPr>
          <w:rFonts w:cstheme="minorHAnsi"/>
        </w:rPr>
      </w:pPr>
    </w:p>
    <w:p w:rsidR="00497D10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Estimated cost of complying with this Order: </w:t>
      </w:r>
      <w:r w:rsidR="001D25D9">
        <w:rPr>
          <w:rFonts w:cstheme="minorHAnsi"/>
        </w:rPr>
        <w:t>$</w:t>
      </w:r>
      <w:r w:rsidR="00497D10">
        <w:rPr>
          <w:rFonts w:cstheme="minorHAnsi"/>
        </w:rPr>
        <w:t>176.15</w:t>
      </w: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>Basis of method used to estimate the cost:</w:t>
      </w:r>
      <w:r w:rsidR="001D5003" w:rsidRPr="00F545B6">
        <w:rPr>
          <w:rFonts w:cstheme="minorHAnsi"/>
        </w:rPr>
        <w:t xml:space="preserve"> Staff hourly rates times the amount of hours required to complete the task.</w:t>
      </w:r>
    </w:p>
    <w:sectPr w:rsidR="00CE7C48" w:rsidRPr="00F545B6" w:rsidSect="003D7C3B">
      <w:pgSz w:w="11906" w:h="16838"/>
      <w:pgMar w:top="426" w:right="566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29"/>
    <w:rsid w:val="00010C64"/>
    <w:rsid w:val="00062B4C"/>
    <w:rsid w:val="00156CD1"/>
    <w:rsid w:val="001973E5"/>
    <w:rsid w:val="001D25D9"/>
    <w:rsid w:val="001D5003"/>
    <w:rsid w:val="003D7C3B"/>
    <w:rsid w:val="00497D10"/>
    <w:rsid w:val="005457C7"/>
    <w:rsid w:val="00545ED7"/>
    <w:rsid w:val="00564B4D"/>
    <w:rsid w:val="005A3229"/>
    <w:rsid w:val="006007C8"/>
    <w:rsid w:val="0081711C"/>
    <w:rsid w:val="00893B29"/>
    <w:rsid w:val="00CE7C48"/>
    <w:rsid w:val="00D113A3"/>
    <w:rsid w:val="00D132ED"/>
    <w:rsid w:val="00F545B6"/>
    <w:rsid w:val="00FD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AEECF"/>
  <w15:chartTrackingRefBased/>
  <w15:docId w15:val="{48A6DFEC-1396-48E6-8D40-1A8F028A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5CA3CDC2.dotm</Template>
  <TotalTime>2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Alison</dc:creator>
  <cp:keywords/>
  <dc:description/>
  <cp:lastModifiedBy>Williams, Alison</cp:lastModifiedBy>
  <cp:revision>3</cp:revision>
  <cp:lastPrinted>2017-08-01T02:26:00Z</cp:lastPrinted>
  <dcterms:created xsi:type="dcterms:W3CDTF">2018-07-23T09:45:00Z</dcterms:created>
  <dcterms:modified xsi:type="dcterms:W3CDTF">2018-07-24T01:07:00Z</dcterms:modified>
</cp:coreProperties>
</file>