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DD4B3" w14:textId="77777777" w:rsidR="00670223" w:rsidRPr="001B54CF" w:rsidRDefault="00670223" w:rsidP="00FA6DC5">
      <w:pPr>
        <w:pStyle w:val="Heading1"/>
        <w:spacing w:before="60" w:after="60" w:line="36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1B54CF">
        <w:rPr>
          <w:rFonts w:ascii="Arial" w:hAnsi="Arial" w:cs="Arial"/>
          <w:color w:val="000000"/>
          <w:sz w:val="32"/>
          <w:szCs w:val="32"/>
        </w:rPr>
        <w:t>APPLICATION COVERSHEET</w:t>
      </w:r>
    </w:p>
    <w:p w14:paraId="6215B8E2" w14:textId="77777777" w:rsidR="00670223" w:rsidRPr="001B54CF" w:rsidRDefault="00670223" w:rsidP="00766124">
      <w:pPr>
        <w:spacing w:before="60" w:after="60"/>
        <w:rPr>
          <w:rFonts w:asciiTheme="minorHAnsi" w:hAnsiTheme="minorHAnsi" w:cstheme="minorHAnsi"/>
          <w:b/>
          <w:sz w:val="24"/>
          <w:szCs w:val="24"/>
        </w:rPr>
      </w:pPr>
      <w:r w:rsidRPr="001B54CF">
        <w:rPr>
          <w:rFonts w:asciiTheme="minorHAnsi" w:hAnsiTheme="minorHAnsi" w:cstheme="minorHAnsi"/>
          <w:b/>
          <w:sz w:val="24"/>
          <w:szCs w:val="24"/>
        </w:rPr>
        <w:t xml:space="preserve">Please complete this form and </w:t>
      </w:r>
      <w:r w:rsidR="00C21C5A" w:rsidRPr="001B54CF">
        <w:rPr>
          <w:rFonts w:asciiTheme="minorHAnsi" w:hAnsiTheme="minorHAnsi" w:cstheme="minorHAnsi"/>
          <w:b/>
          <w:sz w:val="24"/>
          <w:szCs w:val="24"/>
        </w:rPr>
        <w:t xml:space="preserve">include as part of </w:t>
      </w:r>
      <w:r w:rsidRPr="001B54CF">
        <w:rPr>
          <w:rFonts w:asciiTheme="minorHAnsi" w:hAnsiTheme="minorHAnsi" w:cstheme="minorHAnsi"/>
          <w:b/>
          <w:sz w:val="24"/>
          <w:szCs w:val="24"/>
        </w:rPr>
        <w:t>your application.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12"/>
        <w:gridCol w:w="5738"/>
      </w:tblGrid>
      <w:tr w:rsidR="00670223" w:rsidRPr="005C54C7" w14:paraId="3F80937B" w14:textId="77777777" w:rsidTr="00A93905">
        <w:trPr>
          <w:trHeight w:val="576"/>
        </w:trPr>
        <w:tc>
          <w:tcPr>
            <w:tcW w:w="9350" w:type="dxa"/>
            <w:gridSpan w:val="2"/>
            <w:shd w:val="clear" w:color="auto" w:fill="D9D9D9" w:themeFill="background1" w:themeFillShade="D9"/>
            <w:vAlign w:val="center"/>
          </w:tcPr>
          <w:p w14:paraId="7662987B" w14:textId="77777777" w:rsidR="00670223" w:rsidRPr="001B54CF" w:rsidRDefault="00670223" w:rsidP="00766124">
            <w:pPr>
              <w:spacing w:before="60" w:after="60" w:line="240" w:lineRule="auto"/>
              <w:rPr>
                <w:rFonts w:asciiTheme="minorHAnsi" w:hAnsiTheme="minorHAnsi" w:cstheme="minorHAnsi"/>
                <w:b/>
                <w:color w:val="C0C0C0"/>
                <w:sz w:val="24"/>
                <w:szCs w:val="24"/>
              </w:rPr>
            </w:pPr>
            <w:r w:rsidRPr="001B54CF">
              <w:rPr>
                <w:rFonts w:asciiTheme="minorHAnsi" w:hAnsiTheme="minorHAnsi" w:cstheme="minorHAnsi"/>
                <w:b/>
                <w:sz w:val="24"/>
                <w:szCs w:val="24"/>
              </w:rPr>
              <w:t>DETAILS OF ADVERTISED VACANCY</w:t>
            </w:r>
          </w:p>
        </w:tc>
      </w:tr>
      <w:tr w:rsidR="00670223" w:rsidRPr="005C54C7" w14:paraId="70F5B184" w14:textId="77777777" w:rsidTr="00A93905">
        <w:trPr>
          <w:trHeight w:val="576"/>
        </w:trPr>
        <w:tc>
          <w:tcPr>
            <w:tcW w:w="3612" w:type="dxa"/>
            <w:vAlign w:val="center"/>
          </w:tcPr>
          <w:p w14:paraId="42A6A5A2" w14:textId="77777777" w:rsidR="00670223" w:rsidRPr="005C54C7" w:rsidRDefault="00670223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>Position Number</w:t>
            </w:r>
          </w:p>
        </w:tc>
        <w:tc>
          <w:tcPr>
            <w:tcW w:w="5738" w:type="dxa"/>
            <w:vAlign w:val="center"/>
          </w:tcPr>
          <w:p w14:paraId="0E2D0A6D" w14:textId="77777777" w:rsidR="00670223" w:rsidRPr="005C54C7" w:rsidRDefault="00670223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0223" w:rsidRPr="005C54C7" w14:paraId="78EC5C68" w14:textId="77777777" w:rsidTr="00A93905">
        <w:trPr>
          <w:trHeight w:val="576"/>
        </w:trPr>
        <w:tc>
          <w:tcPr>
            <w:tcW w:w="3612" w:type="dxa"/>
            <w:vAlign w:val="center"/>
          </w:tcPr>
          <w:p w14:paraId="1CA7FE74" w14:textId="77777777" w:rsidR="00670223" w:rsidRPr="005C54C7" w:rsidRDefault="00670223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>Classification</w:t>
            </w:r>
          </w:p>
        </w:tc>
        <w:tc>
          <w:tcPr>
            <w:tcW w:w="5738" w:type="dxa"/>
            <w:vAlign w:val="center"/>
          </w:tcPr>
          <w:p w14:paraId="73D97863" w14:textId="77777777" w:rsidR="00670223" w:rsidRPr="005C54C7" w:rsidRDefault="00670223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7BD6" w:rsidRPr="005C54C7" w14:paraId="09376E0A" w14:textId="77777777" w:rsidTr="00A93905">
        <w:trPr>
          <w:trHeight w:val="576"/>
        </w:trPr>
        <w:tc>
          <w:tcPr>
            <w:tcW w:w="3612" w:type="dxa"/>
            <w:vAlign w:val="center"/>
          </w:tcPr>
          <w:p w14:paraId="1EA1F818" w14:textId="77777777" w:rsidR="00727BD6" w:rsidRPr="005C54C7" w:rsidRDefault="00727BD6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>Position Title</w:t>
            </w:r>
          </w:p>
        </w:tc>
        <w:tc>
          <w:tcPr>
            <w:tcW w:w="5738" w:type="dxa"/>
            <w:vAlign w:val="center"/>
          </w:tcPr>
          <w:p w14:paraId="46B7835D" w14:textId="77777777" w:rsidR="00727BD6" w:rsidRPr="005C54C7" w:rsidRDefault="00727BD6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0223" w:rsidRPr="005C54C7" w14:paraId="6243809F" w14:textId="77777777" w:rsidTr="00A93905">
        <w:trPr>
          <w:trHeight w:val="576"/>
        </w:trPr>
        <w:tc>
          <w:tcPr>
            <w:tcW w:w="3612" w:type="dxa"/>
            <w:vAlign w:val="center"/>
          </w:tcPr>
          <w:p w14:paraId="2E8534A6" w14:textId="77777777" w:rsidR="00670223" w:rsidRPr="005C54C7" w:rsidRDefault="00670223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>Where did you see the position advertised</w:t>
            </w:r>
          </w:p>
          <w:p w14:paraId="474194ED" w14:textId="77777777" w:rsidR="00A4120C" w:rsidRPr="00EC0896" w:rsidRDefault="00A4120C" w:rsidP="0076612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EC0896">
              <w:rPr>
                <w:rFonts w:ascii="Arial" w:hAnsi="Arial" w:cs="Arial"/>
                <w:sz w:val="16"/>
                <w:szCs w:val="16"/>
              </w:rPr>
              <w:t xml:space="preserve">(double click on the box required and select </w:t>
            </w:r>
            <w:r w:rsidR="00BF557E" w:rsidRPr="00EC0896">
              <w:rPr>
                <w:rFonts w:ascii="Arial" w:hAnsi="Arial" w:cs="Arial"/>
                <w:sz w:val="16"/>
                <w:szCs w:val="16"/>
              </w:rPr>
              <w:t>C</w:t>
            </w:r>
            <w:r w:rsidRPr="00EC0896">
              <w:rPr>
                <w:rFonts w:ascii="Arial" w:hAnsi="Arial" w:cs="Arial"/>
                <w:sz w:val="16"/>
                <w:szCs w:val="16"/>
              </w:rPr>
              <w:t>hecked then ok)</w:t>
            </w:r>
          </w:p>
        </w:tc>
        <w:tc>
          <w:tcPr>
            <w:tcW w:w="5738" w:type="dxa"/>
          </w:tcPr>
          <w:p w14:paraId="39FB3305" w14:textId="77777777" w:rsidR="00C85862" w:rsidRDefault="00B40E0B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85862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C85862" w:rsidRPr="005C54C7">
              <w:rPr>
                <w:rFonts w:ascii="Arial" w:hAnsi="Arial" w:cs="Arial"/>
                <w:sz w:val="20"/>
                <w:szCs w:val="20"/>
              </w:rPr>
              <w:t xml:space="preserve">  APS Jobs</w:t>
            </w:r>
          </w:p>
          <w:p w14:paraId="568645B3" w14:textId="0FE276E2" w:rsidR="00A93905" w:rsidRDefault="00A93905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NPG Website</w:t>
            </w:r>
          </w:p>
          <w:p w14:paraId="19944606" w14:textId="16DEE4E2" w:rsidR="00A93905" w:rsidRPr="005C54C7" w:rsidRDefault="00A93905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LinkedIn</w:t>
            </w:r>
          </w:p>
          <w:p w14:paraId="74E1285F" w14:textId="77777777" w:rsidR="005F24A5" w:rsidRPr="005C54C7" w:rsidRDefault="00B40E0B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85862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C85862" w:rsidRPr="005C54C7">
              <w:rPr>
                <w:rFonts w:ascii="Arial" w:hAnsi="Arial" w:cs="Arial"/>
                <w:sz w:val="20"/>
                <w:szCs w:val="20"/>
              </w:rPr>
              <w:t xml:space="preserve">  Indigenous</w:t>
            </w:r>
            <w:r w:rsidR="005F24A5" w:rsidRPr="005C54C7">
              <w:rPr>
                <w:rFonts w:ascii="Arial" w:hAnsi="Arial" w:cs="Arial"/>
                <w:sz w:val="20"/>
                <w:szCs w:val="20"/>
              </w:rPr>
              <w:t xml:space="preserve"> Jobs Australia</w:t>
            </w:r>
          </w:p>
          <w:p w14:paraId="7CD6B161" w14:textId="77777777" w:rsidR="00EC0896" w:rsidRDefault="00BF557E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EC0896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85030F">
              <w:rPr>
                <w:rFonts w:ascii="Arial" w:hAnsi="Arial" w:cs="Arial"/>
                <w:sz w:val="20"/>
                <w:szCs w:val="20"/>
              </w:rPr>
              <w:t>Australian Museums and Galleries Association Inc</w:t>
            </w:r>
          </w:p>
          <w:p w14:paraId="03B780C6" w14:textId="31D3D644" w:rsidR="00A93905" w:rsidRDefault="00B40E0B" w:rsidP="00D42565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24A5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A54D7C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="00D42565">
              <w:rPr>
                <w:rFonts w:ascii="Arial" w:hAnsi="Arial" w:cs="Arial"/>
                <w:sz w:val="20"/>
                <w:szCs w:val="20"/>
              </w:rPr>
              <w:t>Artshub</w:t>
            </w:r>
            <w:proofErr w:type="spellEnd"/>
          </w:p>
          <w:p w14:paraId="1E4543B7" w14:textId="77777777" w:rsidR="00D42565" w:rsidRPr="006925DC" w:rsidRDefault="00D42565" w:rsidP="00D42565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 Other_________________________________________</w:t>
            </w:r>
          </w:p>
        </w:tc>
      </w:tr>
      <w:tr w:rsidR="0085030F" w:rsidRPr="005C54C7" w14:paraId="6C3AB8C0" w14:textId="77777777" w:rsidTr="00A93905">
        <w:trPr>
          <w:trHeight w:val="576"/>
        </w:trPr>
        <w:tc>
          <w:tcPr>
            <w:tcW w:w="3612" w:type="dxa"/>
            <w:vAlign w:val="center"/>
          </w:tcPr>
          <w:p w14:paraId="52AA35FE" w14:textId="77777777" w:rsidR="0085030F" w:rsidRPr="005C54C7" w:rsidRDefault="0085030F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you were to be merit listed for this role, do you provide consent for your details to be shared with other agencies for similar roles?</w:t>
            </w:r>
          </w:p>
        </w:tc>
        <w:tc>
          <w:tcPr>
            <w:tcW w:w="5738" w:type="dxa"/>
          </w:tcPr>
          <w:p w14:paraId="66E63021" w14:textId="77777777" w:rsidR="00FD6E00" w:rsidRDefault="0085030F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Yes </w:t>
            </w:r>
          </w:p>
          <w:p w14:paraId="27D1608B" w14:textId="77777777" w:rsidR="00FD6E00" w:rsidRDefault="0085030F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No </w:t>
            </w:r>
          </w:p>
          <w:p w14:paraId="26718652" w14:textId="77777777" w:rsidR="0085030F" w:rsidRPr="005C54C7" w:rsidRDefault="0085030F" w:rsidP="00FD6E00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Please contact </w:t>
            </w:r>
            <w:r w:rsidR="00FD6E00">
              <w:rPr>
                <w:rFonts w:ascii="Arial" w:hAnsi="Arial" w:cs="Arial"/>
                <w:sz w:val="20"/>
                <w:szCs w:val="20"/>
              </w:rPr>
              <w:t>for approval</w:t>
            </w:r>
          </w:p>
        </w:tc>
      </w:tr>
      <w:tr w:rsidR="005B5A2D" w:rsidRPr="005C54C7" w14:paraId="4594ADBC" w14:textId="77777777" w:rsidTr="00A93905">
        <w:trPr>
          <w:trHeight w:val="576"/>
        </w:trPr>
        <w:tc>
          <w:tcPr>
            <w:tcW w:w="9350" w:type="dxa"/>
            <w:gridSpan w:val="2"/>
            <w:shd w:val="clear" w:color="auto" w:fill="D9D9D9" w:themeFill="background1" w:themeFillShade="D9"/>
            <w:vAlign w:val="center"/>
          </w:tcPr>
          <w:p w14:paraId="23CE8A19" w14:textId="77777777" w:rsidR="005B5A2D" w:rsidRPr="00FA6DC5" w:rsidRDefault="005B5A2D" w:rsidP="00766124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A6DC5">
              <w:rPr>
                <w:rFonts w:ascii="Arial" w:hAnsi="Arial" w:cs="Arial"/>
                <w:b/>
                <w:sz w:val="20"/>
                <w:szCs w:val="20"/>
              </w:rPr>
              <w:t>PERSONAL PARTICULARS</w:t>
            </w:r>
          </w:p>
        </w:tc>
      </w:tr>
      <w:tr w:rsidR="00670223" w:rsidRPr="005C54C7" w14:paraId="402A1E99" w14:textId="77777777" w:rsidTr="00A93905">
        <w:trPr>
          <w:trHeight w:val="576"/>
        </w:trPr>
        <w:tc>
          <w:tcPr>
            <w:tcW w:w="3612" w:type="dxa"/>
            <w:vAlign w:val="center"/>
          </w:tcPr>
          <w:p w14:paraId="73D9D82A" w14:textId="77777777" w:rsidR="00670223" w:rsidRPr="005C54C7" w:rsidRDefault="005B5A2D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 xml:space="preserve">Title:  </w:t>
            </w:r>
          </w:p>
        </w:tc>
        <w:tc>
          <w:tcPr>
            <w:tcW w:w="5738" w:type="dxa"/>
            <w:vAlign w:val="center"/>
          </w:tcPr>
          <w:p w14:paraId="0746BF6B" w14:textId="4B49526F" w:rsidR="00670223" w:rsidRPr="005C54C7" w:rsidRDefault="00B40E0B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A2D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5B5A2D" w:rsidRPr="005C54C7">
              <w:rPr>
                <w:rFonts w:ascii="Arial" w:hAnsi="Arial" w:cs="Arial"/>
                <w:sz w:val="20"/>
                <w:szCs w:val="20"/>
              </w:rPr>
              <w:t xml:space="preserve"> Dr</w:t>
            </w:r>
            <w:r w:rsidR="00A54D7C">
              <w:rPr>
                <w:rFonts w:ascii="Arial" w:hAnsi="Arial" w:cs="Arial"/>
                <w:sz w:val="20"/>
                <w:szCs w:val="20"/>
              </w:rPr>
              <w:tab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A2D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5B5A2D" w:rsidRPr="005C54C7">
              <w:rPr>
                <w:rFonts w:ascii="Arial" w:hAnsi="Arial" w:cs="Arial"/>
                <w:sz w:val="20"/>
                <w:szCs w:val="20"/>
              </w:rPr>
              <w:t xml:space="preserve"> Mr</w:t>
            </w:r>
            <w:r w:rsidR="00A54D7C">
              <w:rPr>
                <w:rFonts w:ascii="Arial" w:hAnsi="Arial" w:cs="Arial"/>
                <w:sz w:val="20"/>
                <w:szCs w:val="20"/>
              </w:rPr>
              <w:t>.</w:t>
            </w:r>
            <w:r w:rsidR="00A54D7C">
              <w:rPr>
                <w:rFonts w:ascii="Arial" w:hAnsi="Arial" w:cs="Arial"/>
                <w:sz w:val="20"/>
                <w:szCs w:val="20"/>
              </w:rPr>
              <w:tab/>
            </w:r>
            <w:r w:rsidR="001C1F4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A2D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1C1F4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B5A2D" w:rsidRPr="005C54C7">
              <w:rPr>
                <w:rFonts w:ascii="Arial" w:hAnsi="Arial" w:cs="Arial"/>
                <w:sz w:val="20"/>
                <w:szCs w:val="20"/>
              </w:rPr>
              <w:t>Miss</w:t>
            </w:r>
            <w:r w:rsidR="00A54D7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A2D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5B5A2D" w:rsidRPr="005C54C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B5A2D" w:rsidRPr="005C54C7">
              <w:rPr>
                <w:rFonts w:ascii="Arial" w:hAnsi="Arial" w:cs="Arial"/>
                <w:sz w:val="20"/>
                <w:szCs w:val="20"/>
              </w:rPr>
              <w:t>Ms</w:t>
            </w:r>
            <w:proofErr w:type="spellEnd"/>
            <w:r w:rsidR="00A54D7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D57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54D7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A2D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1C1F4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B5A2D" w:rsidRPr="005C54C7">
              <w:rPr>
                <w:rFonts w:ascii="Arial" w:hAnsi="Arial" w:cs="Arial"/>
                <w:sz w:val="20"/>
                <w:szCs w:val="20"/>
              </w:rPr>
              <w:t>Mrs</w:t>
            </w:r>
            <w:proofErr w:type="spellEnd"/>
            <w:r w:rsidR="006D57D9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6D57D9"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57D9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D57D9" w:rsidRPr="005C54C7">
              <w:rPr>
                <w:rFonts w:ascii="Arial" w:hAnsi="Arial" w:cs="Arial"/>
                <w:sz w:val="20"/>
                <w:szCs w:val="20"/>
              </w:rPr>
            </w:r>
            <w:r w:rsidR="006D57D9"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D57D9"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D57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D57D9" w:rsidRPr="005C54C7">
              <w:rPr>
                <w:rFonts w:ascii="Arial" w:hAnsi="Arial" w:cs="Arial"/>
                <w:sz w:val="20"/>
                <w:szCs w:val="20"/>
              </w:rPr>
              <w:t>M</w:t>
            </w:r>
            <w:r w:rsidR="006D57D9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670223" w:rsidRPr="005C54C7" w14:paraId="60DD3E4F" w14:textId="77777777" w:rsidTr="00A93905">
        <w:trPr>
          <w:trHeight w:val="576"/>
        </w:trPr>
        <w:tc>
          <w:tcPr>
            <w:tcW w:w="3612" w:type="dxa"/>
            <w:vAlign w:val="center"/>
          </w:tcPr>
          <w:p w14:paraId="2AE4AC4C" w14:textId="77777777" w:rsidR="00670223" w:rsidRPr="005C54C7" w:rsidRDefault="005B5A2D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>Surname:</w:t>
            </w:r>
          </w:p>
        </w:tc>
        <w:tc>
          <w:tcPr>
            <w:tcW w:w="5738" w:type="dxa"/>
            <w:vAlign w:val="center"/>
          </w:tcPr>
          <w:p w14:paraId="21B2BBD9" w14:textId="77777777" w:rsidR="00670223" w:rsidRPr="005C54C7" w:rsidRDefault="00670223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0223" w:rsidRPr="005C54C7" w14:paraId="0FD5E665" w14:textId="77777777" w:rsidTr="00A93905">
        <w:trPr>
          <w:trHeight w:val="576"/>
        </w:trPr>
        <w:tc>
          <w:tcPr>
            <w:tcW w:w="3612" w:type="dxa"/>
            <w:vAlign w:val="center"/>
          </w:tcPr>
          <w:p w14:paraId="22AC4BAC" w14:textId="77777777" w:rsidR="00670223" w:rsidRPr="005C54C7" w:rsidRDefault="00E42D49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>Given Name</w:t>
            </w:r>
            <w:r w:rsidR="000D3A15" w:rsidRPr="005C54C7">
              <w:rPr>
                <w:rFonts w:ascii="Arial" w:hAnsi="Arial" w:cs="Arial"/>
                <w:sz w:val="20"/>
                <w:szCs w:val="20"/>
              </w:rPr>
              <w:t>s</w:t>
            </w:r>
            <w:r w:rsidRPr="005C54C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738" w:type="dxa"/>
            <w:vAlign w:val="center"/>
          </w:tcPr>
          <w:p w14:paraId="46DFB956" w14:textId="77777777" w:rsidR="00670223" w:rsidRPr="005C54C7" w:rsidRDefault="00670223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3905" w:rsidRPr="005C54C7" w14:paraId="0E164A56" w14:textId="77777777" w:rsidTr="00A93905">
        <w:trPr>
          <w:trHeight w:val="576"/>
        </w:trPr>
        <w:tc>
          <w:tcPr>
            <w:tcW w:w="3612" w:type="dxa"/>
            <w:vAlign w:val="center"/>
          </w:tcPr>
          <w:p w14:paraId="158D5E51" w14:textId="0863E805" w:rsidR="00A93905" w:rsidRPr="005C54C7" w:rsidRDefault="00A93905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Preferred Name:</w:t>
            </w:r>
          </w:p>
        </w:tc>
        <w:tc>
          <w:tcPr>
            <w:tcW w:w="5738" w:type="dxa"/>
            <w:vAlign w:val="center"/>
          </w:tcPr>
          <w:p w14:paraId="6B67F45B" w14:textId="77777777" w:rsidR="00A93905" w:rsidRPr="005C54C7" w:rsidRDefault="00A93905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3A15" w:rsidRPr="005C54C7" w14:paraId="4B497E61" w14:textId="77777777" w:rsidTr="00A93905">
        <w:trPr>
          <w:trHeight w:val="620"/>
        </w:trPr>
        <w:tc>
          <w:tcPr>
            <w:tcW w:w="3612" w:type="dxa"/>
            <w:vAlign w:val="center"/>
          </w:tcPr>
          <w:p w14:paraId="1BF4757A" w14:textId="77777777" w:rsidR="000D3A15" w:rsidRPr="005C54C7" w:rsidRDefault="000D3A15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>Address for correspondence:</w:t>
            </w:r>
          </w:p>
        </w:tc>
        <w:tc>
          <w:tcPr>
            <w:tcW w:w="5738" w:type="dxa"/>
            <w:vAlign w:val="center"/>
          </w:tcPr>
          <w:p w14:paraId="0C4B996C" w14:textId="77777777" w:rsidR="000D3A15" w:rsidRPr="005C54C7" w:rsidRDefault="000D3A15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3A15" w:rsidRPr="005C54C7" w14:paraId="7ACDEEDA" w14:textId="77777777" w:rsidTr="00A93905">
        <w:trPr>
          <w:trHeight w:val="576"/>
        </w:trPr>
        <w:tc>
          <w:tcPr>
            <w:tcW w:w="3612" w:type="dxa"/>
            <w:vAlign w:val="center"/>
          </w:tcPr>
          <w:p w14:paraId="4C5B477E" w14:textId="77777777" w:rsidR="000D3A15" w:rsidRPr="005C54C7" w:rsidRDefault="000D3A15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 xml:space="preserve">Telephone (mobile): </w:t>
            </w:r>
          </w:p>
        </w:tc>
        <w:tc>
          <w:tcPr>
            <w:tcW w:w="5738" w:type="dxa"/>
            <w:vAlign w:val="center"/>
          </w:tcPr>
          <w:p w14:paraId="64D281E4" w14:textId="77777777" w:rsidR="000D3A15" w:rsidRPr="005C54C7" w:rsidRDefault="000D3A15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3A15" w:rsidRPr="005C54C7" w14:paraId="5CEE1F5E" w14:textId="77777777" w:rsidTr="00A93905">
        <w:trPr>
          <w:trHeight w:val="576"/>
        </w:trPr>
        <w:tc>
          <w:tcPr>
            <w:tcW w:w="3612" w:type="dxa"/>
            <w:vAlign w:val="center"/>
          </w:tcPr>
          <w:p w14:paraId="49511808" w14:textId="77777777" w:rsidR="000D3A15" w:rsidRPr="005C54C7" w:rsidRDefault="000D3A15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 xml:space="preserve">E-mail address: </w:t>
            </w:r>
          </w:p>
        </w:tc>
        <w:tc>
          <w:tcPr>
            <w:tcW w:w="5738" w:type="dxa"/>
            <w:vAlign w:val="center"/>
          </w:tcPr>
          <w:p w14:paraId="4713C80B" w14:textId="77777777" w:rsidR="000D3A15" w:rsidRPr="005C54C7" w:rsidRDefault="000D3A15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3A15" w:rsidRPr="005C54C7" w14:paraId="53D2F2DB" w14:textId="77777777" w:rsidTr="00A93905">
        <w:trPr>
          <w:trHeight w:val="1565"/>
        </w:trPr>
        <w:tc>
          <w:tcPr>
            <w:tcW w:w="3612" w:type="dxa"/>
            <w:vAlign w:val="center"/>
          </w:tcPr>
          <w:p w14:paraId="36363D07" w14:textId="77777777" w:rsidR="000D3A15" w:rsidRPr="005C54C7" w:rsidRDefault="000D3A15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>Are you an Australian citizen?</w:t>
            </w:r>
          </w:p>
          <w:p w14:paraId="59D01440" w14:textId="77777777" w:rsidR="003B134D" w:rsidRPr="005C54C7" w:rsidRDefault="003B134D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EA5CBDF" w14:textId="77777777" w:rsidR="003B134D" w:rsidRPr="005C54C7" w:rsidRDefault="003B134D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98ADDB6" w14:textId="77777777" w:rsidR="003B134D" w:rsidRPr="005C54C7" w:rsidRDefault="003B134D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8" w:type="dxa"/>
            <w:vAlign w:val="center"/>
          </w:tcPr>
          <w:p w14:paraId="3F6875B2" w14:textId="77777777" w:rsidR="00FA6DC5" w:rsidRDefault="00B40E0B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7"/>
            <w:r w:rsidR="000D3A15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  <w:r w:rsidR="000D3A15" w:rsidRPr="005C54C7">
              <w:rPr>
                <w:rFonts w:ascii="Arial" w:hAnsi="Arial" w:cs="Arial"/>
                <w:sz w:val="20"/>
                <w:szCs w:val="20"/>
              </w:rPr>
              <w:t xml:space="preserve"> Yes</w:t>
            </w:r>
            <w:r w:rsidR="00A54D7C">
              <w:rPr>
                <w:rFonts w:ascii="Arial" w:hAnsi="Arial" w:cs="Arial"/>
                <w:sz w:val="20"/>
                <w:szCs w:val="20"/>
              </w:rPr>
              <w:tab/>
            </w:r>
            <w:r w:rsidR="00A54D7C">
              <w:rPr>
                <w:rFonts w:ascii="Arial" w:hAnsi="Arial" w:cs="Arial"/>
                <w:sz w:val="20"/>
                <w:szCs w:val="20"/>
              </w:rPr>
              <w:tab/>
            </w:r>
            <w:r w:rsidR="009C7F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8"/>
            <w:r w:rsidR="000D3A15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  <w:r w:rsidR="006925DC">
              <w:rPr>
                <w:rFonts w:ascii="Arial" w:hAnsi="Arial" w:cs="Arial"/>
                <w:sz w:val="20"/>
                <w:szCs w:val="20"/>
              </w:rPr>
              <w:t xml:space="preserve">  No</w:t>
            </w:r>
          </w:p>
          <w:p w14:paraId="2577FAB1" w14:textId="77777777" w:rsidR="00FA6DC5" w:rsidRDefault="006925DC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Note: Employees must hold</w:t>
            </w:r>
            <w:r w:rsidR="003B134D" w:rsidRPr="005C54C7">
              <w:rPr>
                <w:rFonts w:ascii="Arial" w:hAnsi="Arial" w:cs="Arial"/>
                <w:sz w:val="20"/>
                <w:szCs w:val="20"/>
              </w:rPr>
              <w:t xml:space="preserve"> Australian Citizenship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6D927A7" w14:textId="77777777" w:rsidR="00A54D7C" w:rsidRPr="005C54C7" w:rsidRDefault="003B134D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 xml:space="preserve">Permanent residency status </w:t>
            </w:r>
            <w:r w:rsidR="00A54D7C">
              <w:rPr>
                <w:rFonts w:ascii="Arial" w:hAnsi="Arial" w:cs="Arial"/>
                <w:sz w:val="20"/>
                <w:szCs w:val="20"/>
              </w:rPr>
              <w:t>does not meet this criterion</w:t>
            </w:r>
            <w:r w:rsidR="006925DC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5EBB9672" w14:textId="77777777" w:rsidR="00BF19D3" w:rsidRDefault="00BF19D3" w:rsidP="00766124">
      <w:pPr>
        <w:spacing w:before="60" w:after="60"/>
      </w:pPr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6"/>
        <w:gridCol w:w="1941"/>
        <w:gridCol w:w="1240"/>
        <w:gridCol w:w="505"/>
        <w:gridCol w:w="3968"/>
      </w:tblGrid>
      <w:tr w:rsidR="005F17F9" w:rsidRPr="005C54C7" w14:paraId="315CF26E" w14:textId="77777777" w:rsidTr="001B54CF">
        <w:trPr>
          <w:trHeight w:val="576"/>
        </w:trPr>
        <w:tc>
          <w:tcPr>
            <w:tcW w:w="9350" w:type="dxa"/>
            <w:gridSpan w:val="5"/>
            <w:shd w:val="clear" w:color="auto" w:fill="D9D9D9" w:themeFill="background1" w:themeFillShade="D9"/>
            <w:vAlign w:val="center"/>
          </w:tcPr>
          <w:p w14:paraId="5D8779EA" w14:textId="77777777" w:rsidR="005F17F9" w:rsidRPr="005C54C7" w:rsidRDefault="005F17F9" w:rsidP="00766124">
            <w:pPr>
              <w:spacing w:before="60" w:after="60" w:line="240" w:lineRule="auto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FA6DC5">
              <w:rPr>
                <w:rFonts w:ascii="Arial" w:hAnsi="Arial" w:cs="Arial"/>
                <w:b/>
                <w:sz w:val="20"/>
                <w:szCs w:val="20"/>
              </w:rPr>
              <w:lastRenderedPageBreak/>
              <w:t>CURRENT EMPLOYMENT DETAILS</w:t>
            </w:r>
          </w:p>
        </w:tc>
      </w:tr>
      <w:tr w:rsidR="000D3A15" w:rsidRPr="005C54C7" w14:paraId="664F158A" w14:textId="77777777" w:rsidTr="00FA6DC5">
        <w:trPr>
          <w:trHeight w:val="576"/>
        </w:trPr>
        <w:tc>
          <w:tcPr>
            <w:tcW w:w="4877" w:type="dxa"/>
            <w:gridSpan w:val="3"/>
            <w:vAlign w:val="center"/>
          </w:tcPr>
          <w:p w14:paraId="55CD396E" w14:textId="77777777" w:rsidR="00FA6DC5" w:rsidRDefault="005F17F9" w:rsidP="00FA6DC5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 xml:space="preserve">Are you currently employed within: </w:t>
            </w:r>
          </w:p>
          <w:p w14:paraId="3D211823" w14:textId="77777777" w:rsidR="000D3A15" w:rsidRPr="005C54C7" w:rsidRDefault="00FA6DC5" w:rsidP="00FA6DC5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Please T</w:t>
            </w:r>
            <w:r w:rsidR="005F17F9" w:rsidRPr="005C54C7">
              <w:rPr>
                <w:rFonts w:ascii="Arial" w:hAnsi="Arial" w:cs="Arial"/>
                <w:sz w:val="20"/>
                <w:szCs w:val="20"/>
              </w:rPr>
              <w:t>ick the appropriate box</w:t>
            </w:r>
          </w:p>
        </w:tc>
        <w:tc>
          <w:tcPr>
            <w:tcW w:w="4473" w:type="dxa"/>
            <w:gridSpan w:val="2"/>
            <w:vAlign w:val="center"/>
          </w:tcPr>
          <w:p w14:paraId="39A7D520" w14:textId="77777777" w:rsidR="005F17F9" w:rsidRPr="005C54C7" w:rsidRDefault="00B40E0B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17F9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A54D7C">
              <w:rPr>
                <w:rFonts w:ascii="Arial" w:hAnsi="Arial" w:cs="Arial"/>
                <w:sz w:val="20"/>
                <w:szCs w:val="20"/>
              </w:rPr>
              <w:t xml:space="preserve">  The Australian Public Service</w:t>
            </w:r>
          </w:p>
          <w:p w14:paraId="76A8015E" w14:textId="77777777" w:rsidR="005F17F9" w:rsidRPr="005C54C7" w:rsidRDefault="00B40E0B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17F9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5F17F9" w:rsidRPr="005C54C7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F42931" w:rsidRPr="005C54C7">
              <w:rPr>
                <w:rFonts w:ascii="Arial" w:hAnsi="Arial" w:cs="Arial"/>
                <w:sz w:val="20"/>
                <w:szCs w:val="20"/>
              </w:rPr>
              <w:t>A Commonwealth Statutory Authority</w:t>
            </w:r>
            <w:r w:rsidR="005F17F9" w:rsidRPr="005C54C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6495DB3" w14:textId="77777777" w:rsidR="00F201F3" w:rsidRPr="005C54C7" w:rsidRDefault="00B40E0B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17F9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5F17F9" w:rsidRPr="005C54C7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F42931" w:rsidRPr="005C54C7">
              <w:rPr>
                <w:rFonts w:ascii="Arial" w:hAnsi="Arial" w:cs="Arial"/>
                <w:sz w:val="20"/>
                <w:szCs w:val="20"/>
              </w:rPr>
              <w:t>ACT Government</w:t>
            </w:r>
          </w:p>
          <w:p w14:paraId="679C5AE4" w14:textId="77777777" w:rsidR="005F17F9" w:rsidRPr="005C54C7" w:rsidRDefault="00B40E0B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901C9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C901C9" w:rsidRPr="005C54C7">
              <w:rPr>
                <w:rFonts w:ascii="Arial" w:hAnsi="Arial" w:cs="Arial"/>
                <w:sz w:val="20"/>
                <w:szCs w:val="20"/>
              </w:rPr>
              <w:t xml:space="preserve">  The Private Sector</w:t>
            </w:r>
            <w:r w:rsidR="005F17F9" w:rsidRPr="005C54C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457C5E0" w14:textId="77777777" w:rsidR="000D3A15" w:rsidRPr="005C54C7" w:rsidRDefault="00B40E0B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42931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F42931" w:rsidRPr="005C54C7">
              <w:rPr>
                <w:rFonts w:ascii="Arial" w:hAnsi="Arial" w:cs="Arial"/>
                <w:sz w:val="20"/>
                <w:szCs w:val="20"/>
              </w:rPr>
              <w:t xml:space="preserve">  Currently not employed</w:t>
            </w:r>
          </w:p>
        </w:tc>
      </w:tr>
      <w:tr w:rsidR="000D3A15" w:rsidRPr="005C54C7" w14:paraId="49206F1A" w14:textId="77777777" w:rsidTr="00FA6DC5">
        <w:trPr>
          <w:trHeight w:val="576"/>
        </w:trPr>
        <w:tc>
          <w:tcPr>
            <w:tcW w:w="4877" w:type="dxa"/>
            <w:gridSpan w:val="3"/>
            <w:vAlign w:val="center"/>
          </w:tcPr>
          <w:p w14:paraId="02FA3005" w14:textId="77777777" w:rsidR="000D3A15" w:rsidRPr="005C54C7" w:rsidRDefault="00F42931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 xml:space="preserve">Current </w:t>
            </w:r>
            <w:r w:rsidR="00426342">
              <w:rPr>
                <w:rFonts w:ascii="Arial" w:hAnsi="Arial" w:cs="Arial"/>
                <w:sz w:val="20"/>
                <w:szCs w:val="20"/>
              </w:rPr>
              <w:t>Employer</w:t>
            </w:r>
          </w:p>
        </w:tc>
        <w:tc>
          <w:tcPr>
            <w:tcW w:w="4473" w:type="dxa"/>
            <w:gridSpan w:val="2"/>
            <w:vAlign w:val="center"/>
          </w:tcPr>
          <w:p w14:paraId="5310DDF9" w14:textId="77777777" w:rsidR="000D3A15" w:rsidRPr="005C54C7" w:rsidRDefault="000D3A15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3A15" w:rsidRPr="005C54C7" w14:paraId="3B464D2A" w14:textId="77777777" w:rsidTr="00FA6DC5">
        <w:trPr>
          <w:trHeight w:val="576"/>
        </w:trPr>
        <w:tc>
          <w:tcPr>
            <w:tcW w:w="4877" w:type="dxa"/>
            <w:gridSpan w:val="3"/>
            <w:vAlign w:val="center"/>
          </w:tcPr>
          <w:p w14:paraId="7C531A86" w14:textId="77777777" w:rsidR="000D3A15" w:rsidRPr="005C54C7" w:rsidRDefault="00F42931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>AGS Number</w:t>
            </w:r>
            <w:r w:rsidR="00426342">
              <w:rPr>
                <w:rFonts w:ascii="Arial" w:hAnsi="Arial" w:cs="Arial"/>
                <w:sz w:val="20"/>
                <w:szCs w:val="20"/>
              </w:rPr>
              <w:t xml:space="preserve"> (if applicable)</w:t>
            </w:r>
          </w:p>
        </w:tc>
        <w:tc>
          <w:tcPr>
            <w:tcW w:w="4473" w:type="dxa"/>
            <w:gridSpan w:val="2"/>
            <w:vAlign w:val="center"/>
          </w:tcPr>
          <w:p w14:paraId="1B2D7DF8" w14:textId="77777777" w:rsidR="000D3A15" w:rsidRPr="005C54C7" w:rsidRDefault="000D3A15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3A15" w:rsidRPr="005C54C7" w14:paraId="0A403E4C" w14:textId="77777777" w:rsidTr="00FA6DC5">
        <w:trPr>
          <w:trHeight w:val="576"/>
        </w:trPr>
        <w:tc>
          <w:tcPr>
            <w:tcW w:w="4877" w:type="dxa"/>
            <w:gridSpan w:val="3"/>
            <w:vAlign w:val="center"/>
          </w:tcPr>
          <w:p w14:paraId="130B1555" w14:textId="77777777" w:rsidR="000D3A15" w:rsidRPr="005C54C7" w:rsidRDefault="00F42931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>Classification</w:t>
            </w:r>
            <w:r w:rsidR="00426342">
              <w:rPr>
                <w:rFonts w:ascii="Arial" w:hAnsi="Arial" w:cs="Arial"/>
                <w:sz w:val="20"/>
                <w:szCs w:val="20"/>
              </w:rPr>
              <w:t xml:space="preserve"> (if applicable)</w:t>
            </w:r>
          </w:p>
        </w:tc>
        <w:tc>
          <w:tcPr>
            <w:tcW w:w="4473" w:type="dxa"/>
            <w:gridSpan w:val="2"/>
            <w:vAlign w:val="center"/>
          </w:tcPr>
          <w:p w14:paraId="2B3E25E3" w14:textId="77777777" w:rsidR="000D3A15" w:rsidRPr="005C54C7" w:rsidRDefault="00F42931" w:rsidP="00FA6DC5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>Actual</w:t>
            </w:r>
            <w:r w:rsidR="00E94DE5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FA6DC5">
              <w:rPr>
                <w:rFonts w:ascii="Arial" w:hAnsi="Arial" w:cs="Arial"/>
                <w:sz w:val="20"/>
                <w:szCs w:val="20"/>
              </w:rPr>
              <w:t xml:space="preserve">                            Nominal                                                                        </w:t>
            </w:r>
          </w:p>
        </w:tc>
      </w:tr>
      <w:tr w:rsidR="000D3A15" w:rsidRPr="005C54C7" w14:paraId="5EDE769D" w14:textId="77777777" w:rsidTr="00FA6DC5">
        <w:trPr>
          <w:trHeight w:val="576"/>
        </w:trPr>
        <w:tc>
          <w:tcPr>
            <w:tcW w:w="4877" w:type="dxa"/>
            <w:gridSpan w:val="3"/>
            <w:vAlign w:val="center"/>
          </w:tcPr>
          <w:p w14:paraId="5DA2B25D" w14:textId="77777777" w:rsidR="000D3A15" w:rsidRPr="005C54C7" w:rsidRDefault="00A4120C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 xml:space="preserve">Employment </w:t>
            </w:r>
            <w:r w:rsidR="00BF557E">
              <w:rPr>
                <w:rFonts w:ascii="Arial" w:hAnsi="Arial" w:cs="Arial"/>
                <w:sz w:val="20"/>
                <w:szCs w:val="20"/>
              </w:rPr>
              <w:t>Type</w:t>
            </w:r>
          </w:p>
        </w:tc>
        <w:tc>
          <w:tcPr>
            <w:tcW w:w="4473" w:type="dxa"/>
            <w:gridSpan w:val="2"/>
            <w:vAlign w:val="center"/>
          </w:tcPr>
          <w:p w14:paraId="45A181EF" w14:textId="77777777" w:rsidR="00A4120C" w:rsidRPr="005C54C7" w:rsidRDefault="00B40E0B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4120C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A4120C" w:rsidRPr="005C54C7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86685D" w:rsidRPr="005C54C7">
              <w:rPr>
                <w:rFonts w:ascii="Arial" w:hAnsi="Arial" w:cs="Arial"/>
                <w:sz w:val="20"/>
                <w:szCs w:val="20"/>
              </w:rPr>
              <w:t>Ongoing / Permanent</w:t>
            </w:r>
            <w:r w:rsidR="0042634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0029A18" w14:textId="77777777" w:rsidR="000D3A15" w:rsidRPr="005C54C7" w:rsidRDefault="00B40E0B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4120C"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A4120C" w:rsidRPr="005C54C7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EC0896">
              <w:rPr>
                <w:rFonts w:ascii="Arial" w:hAnsi="Arial" w:cs="Arial"/>
                <w:sz w:val="20"/>
                <w:szCs w:val="20"/>
              </w:rPr>
              <w:t>Non-</w:t>
            </w:r>
            <w:r w:rsidR="0086685D" w:rsidRPr="005C54C7">
              <w:rPr>
                <w:rFonts w:ascii="Arial" w:hAnsi="Arial" w:cs="Arial"/>
                <w:sz w:val="20"/>
                <w:szCs w:val="20"/>
              </w:rPr>
              <w:t>ongoing / Temporary</w:t>
            </w:r>
            <w:r w:rsidR="00426342">
              <w:rPr>
                <w:rFonts w:ascii="Arial" w:hAnsi="Arial" w:cs="Arial"/>
                <w:sz w:val="20"/>
                <w:szCs w:val="20"/>
              </w:rPr>
              <w:t xml:space="preserve"> / Casual</w:t>
            </w:r>
          </w:p>
        </w:tc>
      </w:tr>
      <w:tr w:rsidR="000D3A15" w:rsidRPr="005C54C7" w14:paraId="0D24B060" w14:textId="77777777" w:rsidTr="00FA6DC5">
        <w:trPr>
          <w:trHeight w:val="576"/>
        </w:trPr>
        <w:tc>
          <w:tcPr>
            <w:tcW w:w="4877" w:type="dxa"/>
            <w:gridSpan w:val="3"/>
            <w:vAlign w:val="center"/>
          </w:tcPr>
          <w:p w14:paraId="17795475" w14:textId="77777777" w:rsidR="000D3A15" w:rsidRPr="005C54C7" w:rsidRDefault="0086685D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>Do you hold a current Commonwealth Security Clearance?</w:t>
            </w:r>
          </w:p>
        </w:tc>
        <w:tc>
          <w:tcPr>
            <w:tcW w:w="4473" w:type="dxa"/>
            <w:gridSpan w:val="2"/>
            <w:vAlign w:val="center"/>
          </w:tcPr>
          <w:p w14:paraId="24A9C3CE" w14:textId="77777777" w:rsidR="009936EF" w:rsidRDefault="00426342" w:rsidP="00D42565">
            <w:pPr>
              <w:tabs>
                <w:tab w:val="left" w:pos="1437"/>
              </w:tabs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C54C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C54C7">
              <w:rPr>
                <w:rFonts w:ascii="Arial" w:hAnsi="Arial" w:cs="Arial"/>
                <w:sz w:val="20"/>
                <w:szCs w:val="20"/>
              </w:rPr>
              <w:t>Yes</w:t>
            </w:r>
            <w:r w:rsidR="00D42565">
              <w:rPr>
                <w:rFonts w:ascii="Arial" w:hAnsi="Arial" w:cs="Arial"/>
                <w:sz w:val="20"/>
                <w:szCs w:val="20"/>
              </w:rPr>
              <w:t>: Level</w:t>
            </w:r>
            <w:r w:rsidR="00FA6DC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42565">
              <w:rPr>
                <w:rFonts w:ascii="Arial" w:hAnsi="Arial" w:cs="Arial"/>
                <w:sz w:val="20"/>
                <w:szCs w:val="20"/>
              </w:rPr>
              <w:t>_______________</w:t>
            </w:r>
          </w:p>
          <w:p w14:paraId="1FC96B43" w14:textId="77777777" w:rsidR="000D3A15" w:rsidRPr="005C54C7" w:rsidRDefault="00426342" w:rsidP="00D42565">
            <w:pPr>
              <w:tabs>
                <w:tab w:val="left" w:pos="1437"/>
              </w:tabs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C54C7">
              <w:rPr>
                <w:rFonts w:ascii="Arial" w:hAnsi="Arial" w:cs="Arial"/>
                <w:sz w:val="20"/>
                <w:szCs w:val="20"/>
              </w:rPr>
              <w:t xml:space="preserve">  No</w:t>
            </w:r>
            <w:r w:rsidR="00D42565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426342" w:rsidRPr="005C54C7" w14:paraId="1B78589B" w14:textId="77777777" w:rsidTr="00FA6DC5">
        <w:trPr>
          <w:trHeight w:val="576"/>
        </w:trPr>
        <w:tc>
          <w:tcPr>
            <w:tcW w:w="4877" w:type="dxa"/>
            <w:gridSpan w:val="3"/>
            <w:vAlign w:val="center"/>
          </w:tcPr>
          <w:p w14:paraId="538F0DD8" w14:textId="77777777" w:rsidR="00426342" w:rsidRPr="005C54C7" w:rsidRDefault="00426342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>Have you received a redundancy package from an APS Department/Agency or non APS Commonwealth agency in the last 12 months</w:t>
            </w:r>
          </w:p>
        </w:tc>
        <w:tc>
          <w:tcPr>
            <w:tcW w:w="4473" w:type="dxa"/>
            <w:gridSpan w:val="2"/>
            <w:vAlign w:val="center"/>
          </w:tcPr>
          <w:p w14:paraId="3212EF70" w14:textId="77777777" w:rsidR="00426342" w:rsidRPr="005C54C7" w:rsidRDefault="00426342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C54C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C54C7">
              <w:rPr>
                <w:rFonts w:ascii="Arial" w:hAnsi="Arial" w:cs="Arial"/>
                <w:sz w:val="20"/>
                <w:szCs w:val="20"/>
              </w:rPr>
              <w:t>Yes</w:t>
            </w:r>
            <w:r w:rsidR="006925DC">
              <w:rPr>
                <w:rFonts w:ascii="Arial" w:hAnsi="Arial" w:cs="Arial"/>
                <w:sz w:val="20"/>
                <w:szCs w:val="20"/>
              </w:rPr>
              <w:tab/>
            </w:r>
            <w:r w:rsidR="006925DC">
              <w:rPr>
                <w:rFonts w:ascii="Arial" w:hAnsi="Arial" w:cs="Arial"/>
                <w:sz w:val="20"/>
                <w:szCs w:val="20"/>
              </w:rPr>
              <w:tab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C54C7">
              <w:rPr>
                <w:rFonts w:ascii="Arial" w:hAnsi="Arial" w:cs="Arial"/>
                <w:sz w:val="20"/>
                <w:szCs w:val="20"/>
              </w:rPr>
              <w:t xml:space="preserve">  No</w:t>
            </w:r>
            <w:r w:rsidR="00A54D7C">
              <w:rPr>
                <w:rFonts w:ascii="Arial" w:hAnsi="Arial" w:cs="Arial"/>
                <w:sz w:val="20"/>
                <w:szCs w:val="20"/>
              </w:rPr>
              <w:tab/>
            </w:r>
            <w:r w:rsidR="00A54D7C">
              <w:rPr>
                <w:rFonts w:ascii="Arial" w:hAnsi="Arial" w:cs="Arial"/>
                <w:sz w:val="20"/>
                <w:szCs w:val="20"/>
              </w:rPr>
              <w:tab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C54C7">
              <w:rPr>
                <w:rFonts w:ascii="Arial" w:hAnsi="Arial" w:cs="Arial"/>
                <w:sz w:val="20"/>
                <w:szCs w:val="20"/>
              </w:rPr>
              <w:t xml:space="preserve">  N/A</w:t>
            </w:r>
          </w:p>
        </w:tc>
      </w:tr>
      <w:tr w:rsidR="00426342" w:rsidRPr="005C54C7" w14:paraId="348D110C" w14:textId="77777777" w:rsidTr="00FA6DC5">
        <w:trPr>
          <w:trHeight w:val="576"/>
        </w:trPr>
        <w:tc>
          <w:tcPr>
            <w:tcW w:w="4877" w:type="dxa"/>
            <w:gridSpan w:val="3"/>
            <w:vAlign w:val="center"/>
          </w:tcPr>
          <w:p w14:paraId="72EBFFA2" w14:textId="77777777" w:rsidR="00426342" w:rsidRPr="005C54C7" w:rsidRDefault="00426342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>Has the period of exclusion (or ‘redundancy benefit period’) linked to the level of the redundancy benefit been applied and completed?</w:t>
            </w:r>
          </w:p>
        </w:tc>
        <w:tc>
          <w:tcPr>
            <w:tcW w:w="4473" w:type="dxa"/>
            <w:gridSpan w:val="2"/>
            <w:vAlign w:val="center"/>
          </w:tcPr>
          <w:p w14:paraId="62BAD512" w14:textId="77777777" w:rsidR="00426342" w:rsidRPr="005C54C7" w:rsidRDefault="00426342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C54C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C54C7">
              <w:rPr>
                <w:rFonts w:ascii="Arial" w:hAnsi="Arial" w:cs="Arial"/>
                <w:sz w:val="20"/>
                <w:szCs w:val="20"/>
              </w:rPr>
              <w:t>Yes</w:t>
            </w:r>
            <w:r w:rsidR="006925DC">
              <w:rPr>
                <w:rFonts w:ascii="Arial" w:hAnsi="Arial" w:cs="Arial"/>
                <w:sz w:val="20"/>
                <w:szCs w:val="20"/>
              </w:rPr>
              <w:tab/>
            </w:r>
            <w:r w:rsidR="006925DC">
              <w:rPr>
                <w:rFonts w:ascii="Arial" w:hAnsi="Arial" w:cs="Arial"/>
                <w:sz w:val="20"/>
                <w:szCs w:val="20"/>
              </w:rPr>
              <w:tab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C54C7">
              <w:rPr>
                <w:rFonts w:ascii="Arial" w:hAnsi="Arial" w:cs="Arial"/>
                <w:sz w:val="20"/>
                <w:szCs w:val="20"/>
              </w:rPr>
              <w:t xml:space="preserve">  No</w:t>
            </w:r>
            <w:r w:rsidR="00A54D7C">
              <w:rPr>
                <w:rFonts w:ascii="Arial" w:hAnsi="Arial" w:cs="Arial"/>
                <w:sz w:val="20"/>
                <w:szCs w:val="20"/>
              </w:rPr>
              <w:tab/>
            </w:r>
            <w:r w:rsidR="00A54D7C">
              <w:rPr>
                <w:rFonts w:ascii="Arial" w:hAnsi="Arial" w:cs="Arial"/>
                <w:sz w:val="20"/>
                <w:szCs w:val="20"/>
              </w:rPr>
              <w:tab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C54C7">
              <w:rPr>
                <w:rFonts w:ascii="Arial" w:hAnsi="Arial" w:cs="Arial"/>
                <w:sz w:val="20"/>
                <w:szCs w:val="20"/>
              </w:rPr>
              <w:t xml:space="preserve">  N/A</w:t>
            </w:r>
          </w:p>
        </w:tc>
      </w:tr>
      <w:tr w:rsidR="00426342" w:rsidRPr="005C54C7" w14:paraId="2F076EFE" w14:textId="77777777" w:rsidTr="001B54CF">
        <w:trPr>
          <w:trHeight w:val="576"/>
        </w:trPr>
        <w:tc>
          <w:tcPr>
            <w:tcW w:w="9350" w:type="dxa"/>
            <w:gridSpan w:val="5"/>
            <w:shd w:val="clear" w:color="auto" w:fill="D9D9D9" w:themeFill="background1" w:themeFillShade="D9"/>
            <w:vAlign w:val="center"/>
          </w:tcPr>
          <w:p w14:paraId="22D3B65A" w14:textId="77777777" w:rsidR="00426342" w:rsidRPr="005C54C7" w:rsidRDefault="00426342" w:rsidP="00766124">
            <w:pPr>
              <w:spacing w:before="60" w:after="60" w:line="240" w:lineRule="auto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FA6DC5">
              <w:rPr>
                <w:rFonts w:ascii="Arial" w:hAnsi="Arial" w:cs="Arial"/>
                <w:b/>
                <w:sz w:val="20"/>
                <w:szCs w:val="20"/>
              </w:rPr>
              <w:t>REFEREE DETAILS</w:t>
            </w:r>
            <w:r w:rsidR="009936EF" w:rsidRPr="00FA6DC5">
              <w:rPr>
                <w:rFonts w:ascii="Arial" w:hAnsi="Arial" w:cs="Arial"/>
                <w:b/>
                <w:sz w:val="20"/>
                <w:szCs w:val="20"/>
              </w:rPr>
              <w:t xml:space="preserve"> (Current Manager or Supervisor Preferred)</w:t>
            </w:r>
          </w:p>
        </w:tc>
      </w:tr>
      <w:tr w:rsidR="00426342" w:rsidRPr="005C54C7" w14:paraId="486F503E" w14:textId="77777777" w:rsidTr="00FA6DC5">
        <w:trPr>
          <w:trHeight w:val="585"/>
        </w:trPr>
        <w:tc>
          <w:tcPr>
            <w:tcW w:w="1696" w:type="dxa"/>
            <w:vAlign w:val="center"/>
          </w:tcPr>
          <w:p w14:paraId="4B39C703" w14:textId="77777777" w:rsidR="00426342" w:rsidRPr="005C54C7" w:rsidRDefault="00426342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vAlign w:val="center"/>
          </w:tcPr>
          <w:p w14:paraId="02949589" w14:textId="77777777" w:rsidR="00426342" w:rsidRPr="001C1F4C" w:rsidRDefault="00426342" w:rsidP="00766124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C1F4C">
              <w:rPr>
                <w:rFonts w:ascii="Arial" w:hAnsi="Arial" w:cs="Arial"/>
                <w:b/>
                <w:sz w:val="20"/>
                <w:szCs w:val="20"/>
              </w:rPr>
              <w:t>Referee One</w:t>
            </w:r>
          </w:p>
        </w:tc>
        <w:tc>
          <w:tcPr>
            <w:tcW w:w="3968" w:type="dxa"/>
            <w:vAlign w:val="center"/>
          </w:tcPr>
          <w:p w14:paraId="19395B46" w14:textId="77777777" w:rsidR="00426342" w:rsidRPr="004D68BA" w:rsidRDefault="00426342" w:rsidP="00766124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D68BA">
              <w:rPr>
                <w:rFonts w:ascii="Arial" w:hAnsi="Arial" w:cs="Arial"/>
                <w:b/>
                <w:sz w:val="20"/>
                <w:szCs w:val="20"/>
              </w:rPr>
              <w:t>Referee Two</w:t>
            </w:r>
          </w:p>
        </w:tc>
      </w:tr>
      <w:tr w:rsidR="00426342" w:rsidRPr="005C54C7" w14:paraId="505F279C" w14:textId="77777777" w:rsidTr="00FA6DC5">
        <w:trPr>
          <w:trHeight w:val="585"/>
        </w:trPr>
        <w:tc>
          <w:tcPr>
            <w:tcW w:w="1696" w:type="dxa"/>
            <w:vAlign w:val="center"/>
          </w:tcPr>
          <w:p w14:paraId="716633C3" w14:textId="77777777" w:rsidR="00426342" w:rsidRPr="001C1F4C" w:rsidRDefault="00426342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3686" w:type="dxa"/>
            <w:gridSpan w:val="3"/>
            <w:vAlign w:val="center"/>
          </w:tcPr>
          <w:p w14:paraId="78DCA67D" w14:textId="77777777" w:rsidR="00426342" w:rsidRPr="005C54C7" w:rsidRDefault="00426342" w:rsidP="00766124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8" w:type="dxa"/>
            <w:vAlign w:val="center"/>
          </w:tcPr>
          <w:p w14:paraId="43EC03EB" w14:textId="77777777" w:rsidR="00426342" w:rsidRPr="005C54C7" w:rsidRDefault="00426342" w:rsidP="00766124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936EF" w:rsidRPr="005C54C7" w14:paraId="03EE01B5" w14:textId="77777777" w:rsidTr="00FA6DC5">
        <w:trPr>
          <w:trHeight w:val="585"/>
        </w:trPr>
        <w:tc>
          <w:tcPr>
            <w:tcW w:w="1696" w:type="dxa"/>
            <w:vAlign w:val="center"/>
          </w:tcPr>
          <w:p w14:paraId="6D7F7252" w14:textId="77777777" w:rsidR="009936EF" w:rsidRDefault="009936EF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Position</w:t>
            </w:r>
          </w:p>
        </w:tc>
        <w:tc>
          <w:tcPr>
            <w:tcW w:w="3686" w:type="dxa"/>
            <w:gridSpan w:val="3"/>
            <w:vAlign w:val="center"/>
          </w:tcPr>
          <w:p w14:paraId="4D51AE25" w14:textId="77777777" w:rsidR="009936EF" w:rsidRPr="007F4B2D" w:rsidRDefault="009936EF" w:rsidP="00766124">
            <w:pPr>
              <w:spacing w:before="60" w:after="60" w:line="240" w:lineRule="auto"/>
              <w:rPr>
                <w:rFonts w:cs="Arial"/>
                <w:sz w:val="20"/>
              </w:rPr>
            </w:pPr>
          </w:p>
        </w:tc>
        <w:tc>
          <w:tcPr>
            <w:tcW w:w="3968" w:type="dxa"/>
            <w:vAlign w:val="center"/>
          </w:tcPr>
          <w:p w14:paraId="5192B31B" w14:textId="77777777" w:rsidR="009936EF" w:rsidRPr="007F4B2D" w:rsidRDefault="009936EF" w:rsidP="00766124">
            <w:pPr>
              <w:spacing w:before="60" w:after="60" w:line="240" w:lineRule="auto"/>
              <w:rPr>
                <w:rFonts w:cs="Arial"/>
                <w:sz w:val="20"/>
              </w:rPr>
            </w:pPr>
          </w:p>
        </w:tc>
      </w:tr>
      <w:tr w:rsidR="00A93905" w:rsidRPr="005C54C7" w14:paraId="16B40105" w14:textId="77777777" w:rsidTr="00FA6DC5">
        <w:trPr>
          <w:trHeight w:val="585"/>
        </w:trPr>
        <w:tc>
          <w:tcPr>
            <w:tcW w:w="1696" w:type="dxa"/>
            <w:vAlign w:val="center"/>
          </w:tcPr>
          <w:p w14:paraId="38AA9F3D" w14:textId="56339F7A" w:rsidR="00A93905" w:rsidRDefault="00A93905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Company</w:t>
            </w:r>
          </w:p>
        </w:tc>
        <w:tc>
          <w:tcPr>
            <w:tcW w:w="3686" w:type="dxa"/>
            <w:gridSpan w:val="3"/>
            <w:vAlign w:val="center"/>
          </w:tcPr>
          <w:p w14:paraId="04ABA62E" w14:textId="77777777" w:rsidR="00A93905" w:rsidRPr="005C54C7" w:rsidRDefault="00A93905" w:rsidP="00766124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8" w:type="dxa"/>
            <w:vAlign w:val="center"/>
          </w:tcPr>
          <w:p w14:paraId="4812DCF8" w14:textId="77777777" w:rsidR="00A93905" w:rsidRPr="005C54C7" w:rsidRDefault="00A93905" w:rsidP="00766124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26342" w:rsidRPr="005C54C7" w14:paraId="4E15B2FC" w14:textId="77777777" w:rsidTr="00FA6DC5">
        <w:trPr>
          <w:trHeight w:val="585"/>
        </w:trPr>
        <w:tc>
          <w:tcPr>
            <w:tcW w:w="1696" w:type="dxa"/>
            <w:vAlign w:val="center"/>
          </w:tcPr>
          <w:p w14:paraId="5CC429A2" w14:textId="77777777" w:rsidR="00426342" w:rsidRPr="001C1F4C" w:rsidRDefault="00426342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Contact Telephone</w:t>
            </w:r>
          </w:p>
        </w:tc>
        <w:tc>
          <w:tcPr>
            <w:tcW w:w="3686" w:type="dxa"/>
            <w:gridSpan w:val="3"/>
            <w:vAlign w:val="center"/>
          </w:tcPr>
          <w:p w14:paraId="6C7E247C" w14:textId="77777777" w:rsidR="00426342" w:rsidRPr="005C54C7" w:rsidRDefault="00426342" w:rsidP="00766124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8" w:type="dxa"/>
            <w:vAlign w:val="center"/>
          </w:tcPr>
          <w:p w14:paraId="3E4A93D2" w14:textId="77777777" w:rsidR="00426342" w:rsidRPr="005C54C7" w:rsidRDefault="00426342" w:rsidP="00766124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26342" w:rsidRPr="005C54C7" w14:paraId="4AA7BD62" w14:textId="77777777" w:rsidTr="00FA6DC5">
        <w:trPr>
          <w:trHeight w:val="585"/>
        </w:trPr>
        <w:tc>
          <w:tcPr>
            <w:tcW w:w="1696" w:type="dxa"/>
            <w:vAlign w:val="center"/>
          </w:tcPr>
          <w:p w14:paraId="31804344" w14:textId="77777777" w:rsidR="00426342" w:rsidRPr="001C1F4C" w:rsidRDefault="00426342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Email address</w:t>
            </w:r>
          </w:p>
        </w:tc>
        <w:tc>
          <w:tcPr>
            <w:tcW w:w="3686" w:type="dxa"/>
            <w:gridSpan w:val="3"/>
            <w:vAlign w:val="center"/>
          </w:tcPr>
          <w:p w14:paraId="20A159C0" w14:textId="77777777" w:rsidR="00426342" w:rsidRPr="005C54C7" w:rsidRDefault="00426342" w:rsidP="00766124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8" w:type="dxa"/>
            <w:vAlign w:val="center"/>
          </w:tcPr>
          <w:p w14:paraId="68FCF09E" w14:textId="77777777" w:rsidR="00426342" w:rsidRPr="005C54C7" w:rsidRDefault="00426342" w:rsidP="00766124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26342" w:rsidRPr="005C54C7" w14:paraId="4454286B" w14:textId="77777777" w:rsidTr="001B54CF">
        <w:trPr>
          <w:trHeight w:val="576"/>
        </w:trPr>
        <w:tc>
          <w:tcPr>
            <w:tcW w:w="9350" w:type="dxa"/>
            <w:gridSpan w:val="5"/>
            <w:shd w:val="clear" w:color="auto" w:fill="D9D9D9" w:themeFill="background1" w:themeFillShade="D9"/>
            <w:vAlign w:val="center"/>
          </w:tcPr>
          <w:p w14:paraId="2019263B" w14:textId="77777777" w:rsidR="00426342" w:rsidRPr="00FA6DC5" w:rsidRDefault="00426342" w:rsidP="00766124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A6DC5">
              <w:rPr>
                <w:rFonts w:ascii="Arial" w:hAnsi="Arial" w:cs="Arial"/>
                <w:b/>
                <w:sz w:val="20"/>
                <w:szCs w:val="20"/>
              </w:rPr>
              <w:t>WORKPLACE DIVERSITY DETAILS</w:t>
            </w:r>
          </w:p>
          <w:p w14:paraId="7FDC5FCD" w14:textId="77777777" w:rsidR="00EC0896" w:rsidRPr="006124E3" w:rsidRDefault="00EC0896" w:rsidP="00766124">
            <w:pPr>
              <w:spacing w:before="60" w:after="60" w:line="240" w:lineRule="auto"/>
              <w:rPr>
                <w:rFonts w:ascii="Arial" w:hAnsi="Arial" w:cs="Arial"/>
                <w:b/>
                <w:i/>
                <w:color w:val="FFFFFF"/>
                <w:sz w:val="18"/>
                <w:szCs w:val="18"/>
              </w:rPr>
            </w:pPr>
            <w:r w:rsidRPr="00FA6DC5">
              <w:rPr>
                <w:rFonts w:ascii="Arial" w:hAnsi="Arial" w:cs="Arial"/>
                <w:i/>
                <w:sz w:val="18"/>
                <w:szCs w:val="18"/>
              </w:rPr>
              <w:t>The following questions are for statistical and reporting purposes only and will not be used in the assessment of your application for this position.</w:t>
            </w:r>
          </w:p>
        </w:tc>
      </w:tr>
      <w:tr w:rsidR="00426342" w:rsidRPr="005C54C7" w14:paraId="32E597BB" w14:textId="77777777" w:rsidTr="00FA6DC5">
        <w:trPr>
          <w:trHeight w:val="576"/>
        </w:trPr>
        <w:tc>
          <w:tcPr>
            <w:tcW w:w="3637" w:type="dxa"/>
            <w:gridSpan w:val="2"/>
            <w:vAlign w:val="center"/>
          </w:tcPr>
          <w:p w14:paraId="6B9F6EE7" w14:textId="77777777" w:rsidR="00426342" w:rsidRPr="005C54C7" w:rsidRDefault="009F0C2A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9F0C2A">
              <w:rPr>
                <w:rFonts w:ascii="Arial" w:hAnsi="Arial" w:cs="Arial"/>
                <w:color w:val="000000"/>
                <w:sz w:val="20"/>
                <w:szCs w:val="20"/>
              </w:rPr>
              <w:t>Please indicate if you identify yourself as a member of the following groups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713" w:type="dxa"/>
            <w:gridSpan w:val="3"/>
            <w:vAlign w:val="center"/>
          </w:tcPr>
          <w:p w14:paraId="5E6E928C" w14:textId="77777777" w:rsidR="00426342" w:rsidRPr="005C54C7" w:rsidRDefault="00426342" w:rsidP="00766124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 xml:space="preserve">Aboriginal / Torres Strait Islander </w:t>
            </w:r>
            <w:r w:rsidRPr="005C54C7">
              <w:rPr>
                <w:rFonts w:ascii="Arial" w:hAnsi="Arial" w:cs="Arial"/>
                <w:sz w:val="20"/>
                <w:szCs w:val="20"/>
              </w:rPr>
              <w:tab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C54C7">
              <w:rPr>
                <w:rFonts w:ascii="Arial" w:hAnsi="Arial" w:cs="Arial"/>
                <w:sz w:val="20"/>
                <w:szCs w:val="20"/>
              </w:rPr>
              <w:t xml:space="preserve">   Yes   </w:t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F443B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C54C7">
              <w:rPr>
                <w:rFonts w:ascii="Arial" w:hAnsi="Arial" w:cs="Arial"/>
                <w:sz w:val="20"/>
                <w:szCs w:val="20"/>
              </w:rPr>
              <w:t>No</w:t>
            </w:r>
          </w:p>
          <w:p w14:paraId="52F8DDCC" w14:textId="77777777" w:rsidR="00E2793B" w:rsidRDefault="00426342" w:rsidP="00766124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 xml:space="preserve">Non-English speaking background </w:t>
            </w:r>
            <w:r w:rsidRPr="005C54C7">
              <w:rPr>
                <w:rFonts w:ascii="Arial" w:hAnsi="Arial" w:cs="Arial"/>
                <w:sz w:val="20"/>
                <w:szCs w:val="20"/>
              </w:rPr>
              <w:tab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C54C7">
              <w:rPr>
                <w:rFonts w:ascii="Arial" w:hAnsi="Arial" w:cs="Arial"/>
                <w:sz w:val="20"/>
                <w:szCs w:val="20"/>
              </w:rPr>
              <w:t xml:space="preserve">   Yes   </w:t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F443B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C54C7">
              <w:rPr>
                <w:rFonts w:ascii="Arial" w:hAnsi="Arial" w:cs="Arial"/>
                <w:sz w:val="20"/>
                <w:szCs w:val="20"/>
              </w:rPr>
              <w:t>No</w:t>
            </w:r>
          </w:p>
          <w:p w14:paraId="3061CC41" w14:textId="77777777" w:rsidR="006925DC" w:rsidRPr="005C54C7" w:rsidRDefault="00426342" w:rsidP="00F443B1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t>Do you have a disability?</w:t>
            </w:r>
            <w:r w:rsidRPr="005C54C7">
              <w:rPr>
                <w:rFonts w:ascii="Arial" w:hAnsi="Arial" w:cs="Arial"/>
                <w:sz w:val="20"/>
                <w:szCs w:val="20"/>
              </w:rPr>
              <w:tab/>
            </w:r>
            <w:r w:rsidRPr="005C54C7">
              <w:rPr>
                <w:rFonts w:ascii="Arial" w:hAnsi="Arial" w:cs="Arial"/>
                <w:sz w:val="20"/>
                <w:szCs w:val="20"/>
              </w:rPr>
              <w:tab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C54C7">
              <w:rPr>
                <w:rFonts w:ascii="Arial" w:hAnsi="Arial" w:cs="Arial"/>
                <w:sz w:val="20"/>
                <w:szCs w:val="20"/>
              </w:rPr>
              <w:t xml:space="preserve">   Yes   </w:t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C54C7">
              <w:rPr>
                <w:rFonts w:ascii="Arial" w:hAnsi="Arial" w:cs="Arial"/>
                <w:sz w:val="20"/>
                <w:szCs w:val="20"/>
              </w:rPr>
              <w:t xml:space="preserve"> No</w:t>
            </w:r>
          </w:p>
        </w:tc>
      </w:tr>
      <w:tr w:rsidR="00426342" w:rsidRPr="005C54C7" w14:paraId="0D56156E" w14:textId="77777777" w:rsidTr="00FA6DC5">
        <w:trPr>
          <w:trHeight w:val="576"/>
        </w:trPr>
        <w:tc>
          <w:tcPr>
            <w:tcW w:w="3637" w:type="dxa"/>
            <w:gridSpan w:val="2"/>
            <w:vAlign w:val="center"/>
          </w:tcPr>
          <w:p w14:paraId="2CFAAAAA" w14:textId="77777777" w:rsidR="00426342" w:rsidRPr="005C54C7" w:rsidRDefault="009936EF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you have any need or assistance should you progress to interview?</w:t>
            </w:r>
            <w:r w:rsidR="00426342" w:rsidRPr="005C54C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713" w:type="dxa"/>
            <w:gridSpan w:val="3"/>
            <w:vAlign w:val="center"/>
          </w:tcPr>
          <w:p w14:paraId="27720B69" w14:textId="77777777" w:rsidR="00426342" w:rsidRPr="005C54C7" w:rsidRDefault="00426342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D2C71D7" w14:textId="77777777" w:rsidR="009936EF" w:rsidRDefault="00426342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C54C7">
              <w:rPr>
                <w:rFonts w:ascii="Arial" w:hAnsi="Arial" w:cs="Arial"/>
                <w:sz w:val="20"/>
                <w:szCs w:val="20"/>
              </w:rPr>
              <w:t xml:space="preserve">  No</w:t>
            </w:r>
          </w:p>
          <w:p w14:paraId="0D1835E0" w14:textId="77777777" w:rsidR="00426342" w:rsidRPr="005C54C7" w:rsidRDefault="009936EF" w:rsidP="00766124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5C54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4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5C54C7">
              <w:rPr>
                <w:rFonts w:ascii="Arial" w:hAnsi="Arial" w:cs="Arial"/>
                <w:sz w:val="20"/>
                <w:szCs w:val="20"/>
              </w:rPr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C54C7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Yes</w:t>
            </w:r>
            <w:r>
              <w:rPr>
                <w:rFonts w:ascii="Arial" w:hAnsi="Arial" w:cs="Arial"/>
                <w:sz w:val="20"/>
                <w:szCs w:val="20"/>
              </w:rPr>
              <w:tab/>
              <w:t>__________________________________________</w:t>
            </w:r>
          </w:p>
          <w:p w14:paraId="74D79402" w14:textId="77777777" w:rsidR="00426342" w:rsidRPr="005C54C7" w:rsidRDefault="00426342" w:rsidP="00766124">
            <w:pPr>
              <w:spacing w:before="60" w:after="60" w:line="240" w:lineRule="auto"/>
              <w:jc w:val="both"/>
              <w:rPr>
                <w:rFonts w:cs="Arial"/>
              </w:rPr>
            </w:pPr>
          </w:p>
        </w:tc>
      </w:tr>
    </w:tbl>
    <w:p w14:paraId="3A80C473" w14:textId="77777777" w:rsidR="00670223" w:rsidRPr="00670223" w:rsidRDefault="00670223" w:rsidP="00431083">
      <w:pPr>
        <w:spacing w:before="60" w:after="60"/>
        <w:rPr>
          <w:rFonts w:ascii="Arial" w:hAnsi="Arial" w:cs="Arial"/>
        </w:rPr>
      </w:pPr>
    </w:p>
    <w:sectPr w:rsidR="00670223" w:rsidRPr="00670223" w:rsidSect="00431083">
      <w:headerReference w:type="default" r:id="rId7"/>
      <w:headerReference w:type="first" r:id="rId8"/>
      <w:pgSz w:w="12240" w:h="15840"/>
      <w:pgMar w:top="426" w:right="1440" w:bottom="14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69AAD" w14:textId="77777777" w:rsidR="004219CE" w:rsidRDefault="004219CE" w:rsidP="00D42565">
      <w:pPr>
        <w:spacing w:after="0" w:line="240" w:lineRule="auto"/>
      </w:pPr>
      <w:r>
        <w:separator/>
      </w:r>
    </w:p>
  </w:endnote>
  <w:endnote w:type="continuationSeparator" w:id="0">
    <w:p w14:paraId="7E32FE1D" w14:textId="77777777" w:rsidR="004219CE" w:rsidRDefault="004219CE" w:rsidP="00D42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8B64F" w14:textId="77777777" w:rsidR="004219CE" w:rsidRDefault="004219CE" w:rsidP="00D42565">
      <w:pPr>
        <w:spacing w:after="0" w:line="240" w:lineRule="auto"/>
      </w:pPr>
      <w:r>
        <w:separator/>
      </w:r>
    </w:p>
  </w:footnote>
  <w:footnote w:type="continuationSeparator" w:id="0">
    <w:p w14:paraId="58D7CEF7" w14:textId="77777777" w:rsidR="004219CE" w:rsidRDefault="004219CE" w:rsidP="00D425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B24CA" w14:textId="77777777" w:rsidR="004606E0" w:rsidRDefault="004606E0" w:rsidP="00A761C5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87DD2" w14:textId="77777777" w:rsidR="004606E0" w:rsidRDefault="00FA6DC5" w:rsidP="00FA6DC5">
    <w:pPr>
      <w:pStyle w:val="Header"/>
      <w:jc w:val="center"/>
    </w:pPr>
    <w:r>
      <w:rPr>
        <w:noProof/>
        <w:lang w:val="en-AU" w:eastAsia="en-AU"/>
      </w:rPr>
      <w:drawing>
        <wp:inline distT="0" distB="0" distL="0" distR="0" wp14:anchorId="693D3C19" wp14:editId="6D3779C0">
          <wp:extent cx="5327904" cy="719328"/>
          <wp:effectExtent l="0" t="0" r="0" b="508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PGLogo_Inline-300 dp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27904" cy="7193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858"/>
    <w:rsid w:val="0002239C"/>
    <w:rsid w:val="0005286B"/>
    <w:rsid w:val="000D3A15"/>
    <w:rsid w:val="000D7072"/>
    <w:rsid w:val="000F7C36"/>
    <w:rsid w:val="0014088A"/>
    <w:rsid w:val="001417C1"/>
    <w:rsid w:val="00187508"/>
    <w:rsid w:val="001B54CF"/>
    <w:rsid w:val="001C1F4C"/>
    <w:rsid w:val="001F0B01"/>
    <w:rsid w:val="002672DA"/>
    <w:rsid w:val="002E5993"/>
    <w:rsid w:val="003B134D"/>
    <w:rsid w:val="003C68DE"/>
    <w:rsid w:val="004219CE"/>
    <w:rsid w:val="00426342"/>
    <w:rsid w:val="00431083"/>
    <w:rsid w:val="004357C9"/>
    <w:rsid w:val="00457858"/>
    <w:rsid w:val="004606E0"/>
    <w:rsid w:val="004A51EA"/>
    <w:rsid w:val="004D68BA"/>
    <w:rsid w:val="004E38F6"/>
    <w:rsid w:val="00590D84"/>
    <w:rsid w:val="005920BA"/>
    <w:rsid w:val="005B5A2D"/>
    <w:rsid w:val="005C54C7"/>
    <w:rsid w:val="005D617C"/>
    <w:rsid w:val="005F17F9"/>
    <w:rsid w:val="005F24A5"/>
    <w:rsid w:val="00601888"/>
    <w:rsid w:val="006124E3"/>
    <w:rsid w:val="006377EE"/>
    <w:rsid w:val="00670223"/>
    <w:rsid w:val="006925DC"/>
    <w:rsid w:val="006D57D9"/>
    <w:rsid w:val="007244DC"/>
    <w:rsid w:val="00727BD6"/>
    <w:rsid w:val="00766124"/>
    <w:rsid w:val="0085030F"/>
    <w:rsid w:val="00854F65"/>
    <w:rsid w:val="0086685D"/>
    <w:rsid w:val="008B274D"/>
    <w:rsid w:val="008E748B"/>
    <w:rsid w:val="009936EF"/>
    <w:rsid w:val="009C7F69"/>
    <w:rsid w:val="009F0C2A"/>
    <w:rsid w:val="009F20BB"/>
    <w:rsid w:val="00A4120C"/>
    <w:rsid w:val="00A54D7C"/>
    <w:rsid w:val="00A761C5"/>
    <w:rsid w:val="00A82E69"/>
    <w:rsid w:val="00A93905"/>
    <w:rsid w:val="00A939B5"/>
    <w:rsid w:val="00B40E0B"/>
    <w:rsid w:val="00B417AC"/>
    <w:rsid w:val="00B57F85"/>
    <w:rsid w:val="00B8113E"/>
    <w:rsid w:val="00BF19D3"/>
    <w:rsid w:val="00BF557E"/>
    <w:rsid w:val="00C21C5A"/>
    <w:rsid w:val="00C85862"/>
    <w:rsid w:val="00C901C9"/>
    <w:rsid w:val="00CF09A7"/>
    <w:rsid w:val="00D040A5"/>
    <w:rsid w:val="00D42565"/>
    <w:rsid w:val="00D82AEA"/>
    <w:rsid w:val="00DC1920"/>
    <w:rsid w:val="00E2793B"/>
    <w:rsid w:val="00E33F9F"/>
    <w:rsid w:val="00E42D49"/>
    <w:rsid w:val="00E44A17"/>
    <w:rsid w:val="00E94DE5"/>
    <w:rsid w:val="00EA299B"/>
    <w:rsid w:val="00EC0896"/>
    <w:rsid w:val="00F201F3"/>
    <w:rsid w:val="00F42931"/>
    <w:rsid w:val="00F443B1"/>
    <w:rsid w:val="00F45BB1"/>
    <w:rsid w:val="00F70A06"/>
    <w:rsid w:val="00F95837"/>
    <w:rsid w:val="00FA6DC5"/>
    <w:rsid w:val="00FD6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46003C7"/>
  <w15:docId w15:val="{3EB33DDD-37C7-44E2-832C-88F277EF0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888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583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02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C85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C85862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54D7C"/>
    <w:rPr>
      <w:rFonts w:ascii="Tahoma" w:hAnsi="Tahoma" w:cs="Tahoma"/>
      <w:sz w:val="16"/>
      <w:szCs w:val="16"/>
      <w:lang w:val="en-US" w:eastAsia="en-US"/>
    </w:rPr>
  </w:style>
  <w:style w:type="character" w:customStyle="1" w:styleId="Heading1Char">
    <w:name w:val="Heading 1 Char"/>
    <w:link w:val="Heading1"/>
    <w:uiPriority w:val="9"/>
    <w:rsid w:val="00F95837"/>
    <w:rPr>
      <w:rFonts w:ascii="Cambria" w:eastAsia="Times New Roman" w:hAnsi="Cambria" w:cs="Times New Roman"/>
      <w:b/>
      <w:bCs/>
      <w:color w:val="365F91"/>
      <w:sz w:val="28"/>
      <w:szCs w:val="28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425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D42565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425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D42565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7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c4378\Downloads\Application%20Covershee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34F4D-87E1-49B3-8128-1AB49D12A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Application Coversheet</Template>
  <TotalTime>23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PCRR</Company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Raymond, Gill</dc:creator>
  <cp:lastModifiedBy>Sanchez, Antonia</cp:lastModifiedBy>
  <cp:revision>5</cp:revision>
  <dcterms:created xsi:type="dcterms:W3CDTF">2019-10-08T03:27:00Z</dcterms:created>
  <dcterms:modified xsi:type="dcterms:W3CDTF">2025-03-13T01:10:00Z</dcterms:modified>
</cp:coreProperties>
</file>